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79" w:rsidRDefault="004C5803">
      <w:r>
        <w:rPr>
          <w:noProof/>
          <w:lang w:eastAsia="en-GB"/>
        </w:rPr>
        <w:drawing>
          <wp:inline distT="0" distB="0" distL="0" distR="0" wp14:anchorId="1AB46C37" wp14:editId="5196A8FD">
            <wp:extent cx="5731510" cy="57315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970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803"/>
    <w:rsid w:val="00155CF4"/>
    <w:rsid w:val="0015765F"/>
    <w:rsid w:val="004C5803"/>
    <w:rsid w:val="00B61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CADA6C-EED4-4D91-B001-F30835EBE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AC9B63B1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Prendergast</dc:creator>
  <cp:keywords/>
  <dc:description/>
  <cp:lastModifiedBy>Judith Prendergast</cp:lastModifiedBy>
  <cp:revision>1</cp:revision>
  <dcterms:created xsi:type="dcterms:W3CDTF">2024-03-15T11:54:00Z</dcterms:created>
  <dcterms:modified xsi:type="dcterms:W3CDTF">2024-03-15T11:54:00Z</dcterms:modified>
</cp:coreProperties>
</file>