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813" w:rsidRPr="001D55AB" w:rsidRDefault="001D55AB">
      <w:pPr>
        <w:spacing w:after="0"/>
        <w:ind w:left="-1440" w:right="9360"/>
        <w:rPr>
          <w:rFonts w:ascii="Comic Sans MS" w:hAnsi="Comic Sans MS"/>
        </w:rPr>
      </w:pPr>
      <w:r w:rsidRPr="001D55AB">
        <w:rPr>
          <w:rFonts w:ascii="Comic Sans MS" w:hAnsi="Comic Sans MS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481531</wp:posOffset>
            </wp:positionH>
            <wp:positionV relativeFrom="paragraph">
              <wp:posOffset>481263</wp:posOffset>
            </wp:positionV>
            <wp:extent cx="5697220" cy="8221980"/>
            <wp:effectExtent l="0" t="0" r="0" b="7620"/>
            <wp:wrapTight wrapText="bothSides">
              <wp:wrapPolygon edited="0">
                <wp:start x="0" y="0"/>
                <wp:lineTo x="0" y="21570"/>
                <wp:lineTo x="21523" y="21570"/>
                <wp:lineTo x="21523" y="0"/>
                <wp:lineTo x="0" y="0"/>
              </wp:wrapPolygon>
            </wp:wrapTight>
            <wp:docPr id="1" name="Picture 1" descr="K:\~Literacy Resources\Spellings\Spellings for new curriculum\Spelling headers\Year 6 Co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~Literacy Resources\Spellings\Spellings for new curriculum\Spelling headers\Year 6 Cove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220" cy="822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813" w:rsidRPr="001D55AB" w:rsidRDefault="006D6813">
      <w:pPr>
        <w:rPr>
          <w:rFonts w:ascii="Comic Sans MS" w:hAnsi="Comic Sans MS"/>
        </w:rPr>
        <w:sectPr w:rsidR="006D6813" w:rsidRPr="001D55AB" w:rsidSect="001D55AB">
          <w:pgSz w:w="11907" w:h="16839" w:code="9"/>
          <w:pgMar w:top="720" w:right="720" w:bottom="720" w:left="720" w:header="720" w:footer="720" w:gutter="0"/>
          <w:cols w:space="720"/>
          <w:docGrid w:linePitch="299"/>
        </w:sectPr>
      </w:pPr>
    </w:p>
    <w:p w:rsidR="006D6813" w:rsidRPr="001D55AB" w:rsidRDefault="00A4378E">
      <w:pPr>
        <w:spacing w:after="0"/>
        <w:ind w:left="2682" w:hanging="10"/>
        <w:rPr>
          <w:rFonts w:ascii="Comic Sans MS" w:hAnsi="Comic Sans MS"/>
        </w:rPr>
      </w:pPr>
      <w:r w:rsidRPr="001D55AB">
        <w:rPr>
          <w:rFonts w:ascii="Comic Sans MS" w:eastAsia="Times New Roman" w:hAnsi="Comic Sans MS" w:cs="Times New Roman"/>
          <w:sz w:val="32"/>
        </w:rPr>
        <w:lastRenderedPageBreak/>
        <w:t xml:space="preserve">Set </w:t>
      </w:r>
      <w:r w:rsidRPr="001D55AB">
        <w:rPr>
          <w:rFonts w:ascii="Comic Sans MS" w:hAnsi="Comic Sans MS"/>
          <w:sz w:val="32"/>
        </w:rPr>
        <w:t>1:  Words ending in ‘</w:t>
      </w:r>
      <w:proofErr w:type="spellStart"/>
      <w:r w:rsidRPr="001D55AB">
        <w:rPr>
          <w:rFonts w:ascii="Comic Sans MS" w:eastAsia="Times New Roman" w:hAnsi="Comic Sans MS" w:cs="Times New Roman"/>
          <w:color w:val="FF0000"/>
          <w:sz w:val="32"/>
        </w:rPr>
        <w:t>cious</w:t>
      </w:r>
      <w:proofErr w:type="spellEnd"/>
      <w:r w:rsidRPr="001D55AB">
        <w:rPr>
          <w:rFonts w:ascii="Comic Sans MS" w:hAnsi="Comic Sans MS"/>
          <w:sz w:val="32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529"/>
        <w:gridCol w:w="3961"/>
        <w:gridCol w:w="3962"/>
      </w:tblGrid>
      <w:tr w:rsidR="001D55AB" w:rsidRPr="001D55AB" w:rsidTr="001E385B">
        <w:trPr>
          <w:trHeight w:val="850"/>
        </w:trPr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3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1st try 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1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2nd try </w:t>
            </w:r>
          </w:p>
        </w:tc>
      </w:tr>
      <w:tr w:rsidR="001D55AB" w:rsidRPr="001D55AB" w:rsidTr="007B529C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vice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vi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cious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space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spa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cious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malice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mali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cious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grace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gra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cious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suspect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suspi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cious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7B529C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B56D3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competition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7B529C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B56D3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definite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7B529C">
        <w:trPr>
          <w:trHeight w:val="850"/>
        </w:trPr>
        <w:tc>
          <w:tcPr>
            <w:tcW w:w="9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B56D3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desperate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1D55AB" w:rsidRPr="001D55AB" w:rsidRDefault="001D55AB">
      <w:pPr>
        <w:rPr>
          <w:rFonts w:ascii="Comic Sans MS" w:eastAsia="Times New Roman" w:hAnsi="Comic Sans MS" w:cs="Times New Roman"/>
          <w:sz w:val="32"/>
        </w:rPr>
      </w:pPr>
      <w:r w:rsidRPr="001D55AB">
        <w:rPr>
          <w:rFonts w:ascii="Comic Sans MS" w:eastAsia="Times New Roman" w:hAnsi="Comic Sans MS" w:cs="Times New Roman"/>
          <w:sz w:val="32"/>
        </w:rPr>
        <w:br w:type="page"/>
      </w:r>
    </w:p>
    <w:p w:rsidR="006D6813" w:rsidRPr="001D55AB" w:rsidRDefault="00A4378E">
      <w:pPr>
        <w:spacing w:after="100"/>
        <w:ind w:left="2687"/>
        <w:rPr>
          <w:rFonts w:ascii="Comic Sans MS" w:hAnsi="Comic Sans MS"/>
        </w:rPr>
      </w:pPr>
      <w:r w:rsidRPr="001D55AB">
        <w:rPr>
          <w:rFonts w:ascii="Comic Sans MS" w:eastAsia="Times New Roman" w:hAnsi="Comic Sans MS" w:cs="Times New Roman"/>
          <w:sz w:val="32"/>
        </w:rPr>
        <w:lastRenderedPageBreak/>
        <w:t xml:space="preserve">Set 2:  Words </w:t>
      </w:r>
      <w:r w:rsidRPr="001D55AB">
        <w:rPr>
          <w:rFonts w:ascii="Comic Sans MS" w:hAnsi="Comic Sans MS"/>
          <w:sz w:val="32"/>
        </w:rPr>
        <w:t>ending in ‘</w:t>
      </w:r>
      <w:proofErr w:type="spellStart"/>
      <w:r w:rsidRPr="001D55AB">
        <w:rPr>
          <w:rFonts w:ascii="Comic Sans MS" w:eastAsia="Times New Roman" w:hAnsi="Comic Sans MS" w:cs="Times New Roman"/>
          <w:color w:val="FF0000"/>
          <w:sz w:val="32"/>
        </w:rPr>
        <w:t>tious</w:t>
      </w:r>
      <w:proofErr w:type="spellEnd"/>
      <w:r w:rsidRPr="001D55AB">
        <w:rPr>
          <w:rFonts w:ascii="Comic Sans MS" w:hAnsi="Comic Sans MS"/>
          <w:sz w:val="32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283"/>
        <w:gridCol w:w="4084"/>
        <w:gridCol w:w="4085"/>
      </w:tblGrid>
      <w:tr w:rsidR="001D55AB" w:rsidRPr="001D55AB" w:rsidTr="001E385B">
        <w:trPr>
          <w:trHeight w:val="850"/>
        </w:trPr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3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1st try 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1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2nd try </w:t>
            </w:r>
          </w:p>
        </w:tc>
      </w:tr>
      <w:tr w:rsidR="001D55AB" w:rsidRPr="001D55AB" w:rsidTr="007B529C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ambition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ambi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tious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caution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cau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tious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fiction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ficti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tious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infection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infec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tious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nutrition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nutri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tious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7B529C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B56D3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disastrous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7B529C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B56D3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especially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7B529C">
        <w:trPr>
          <w:trHeight w:val="850"/>
        </w:trPr>
        <w:tc>
          <w:tcPr>
            <w:tcW w:w="92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B56D3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familiar</w:t>
            </w:r>
          </w:p>
        </w:tc>
        <w:tc>
          <w:tcPr>
            <w:tcW w:w="203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20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1D55AB" w:rsidRPr="001D55AB" w:rsidRDefault="001D55AB">
      <w:pPr>
        <w:rPr>
          <w:rFonts w:ascii="Comic Sans MS" w:eastAsia="Times New Roman" w:hAnsi="Comic Sans MS" w:cs="Times New Roman"/>
          <w:sz w:val="32"/>
        </w:rPr>
      </w:pPr>
      <w:r w:rsidRPr="001D55AB">
        <w:rPr>
          <w:rFonts w:ascii="Comic Sans MS" w:eastAsia="Times New Roman" w:hAnsi="Comic Sans MS" w:cs="Times New Roman"/>
          <w:sz w:val="32"/>
        </w:rPr>
        <w:br w:type="page"/>
      </w:r>
    </w:p>
    <w:p w:rsidR="006D6813" w:rsidRPr="001D55AB" w:rsidRDefault="00A4378E">
      <w:pPr>
        <w:spacing w:after="103"/>
        <w:ind w:left="2785" w:hanging="10"/>
        <w:rPr>
          <w:rFonts w:ascii="Comic Sans MS" w:hAnsi="Comic Sans MS"/>
        </w:rPr>
      </w:pPr>
      <w:r w:rsidRPr="001D55AB">
        <w:rPr>
          <w:rFonts w:ascii="Comic Sans MS" w:eastAsia="Times New Roman" w:hAnsi="Comic Sans MS" w:cs="Times New Roman"/>
          <w:sz w:val="32"/>
        </w:rPr>
        <w:lastRenderedPageBreak/>
        <w:t>Set 3:  W</w:t>
      </w:r>
      <w:r w:rsidRPr="001D55AB">
        <w:rPr>
          <w:rFonts w:ascii="Comic Sans MS" w:hAnsi="Comic Sans MS"/>
          <w:sz w:val="32"/>
        </w:rPr>
        <w:t>ords ending in ‘</w:t>
      </w:r>
      <w:proofErr w:type="spellStart"/>
      <w:r w:rsidRPr="001D55AB">
        <w:rPr>
          <w:rFonts w:ascii="Comic Sans MS" w:eastAsia="Times New Roman" w:hAnsi="Comic Sans MS" w:cs="Times New Roman"/>
          <w:color w:val="FF0000"/>
          <w:sz w:val="32"/>
        </w:rPr>
        <w:t>cial</w:t>
      </w:r>
      <w:proofErr w:type="spellEnd"/>
      <w:r w:rsidRPr="001D55AB">
        <w:rPr>
          <w:rFonts w:ascii="Comic Sans MS" w:hAnsi="Comic Sans MS"/>
          <w:sz w:val="32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65" w:type="dxa"/>
        </w:tblCellMar>
        <w:tblLook w:val="04A0" w:firstRow="1" w:lastRow="0" w:firstColumn="1" w:lastColumn="0" w:noHBand="0" w:noVBand="1"/>
      </w:tblPr>
      <w:tblGrid>
        <w:gridCol w:w="2379"/>
        <w:gridCol w:w="4036"/>
        <w:gridCol w:w="4037"/>
      </w:tblGrid>
      <w:tr w:rsidR="001D55AB" w:rsidRPr="001D55AB" w:rsidTr="001E385B">
        <w:trPr>
          <w:trHeight w:val="850"/>
        </w:trPr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3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1st try 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1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2nd try </w:t>
            </w:r>
          </w:p>
        </w:tc>
      </w:tr>
      <w:tr w:rsidR="001D55AB" w:rsidRPr="001D55AB" w:rsidTr="007B529C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so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cial 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spe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cial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offi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cial 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artifi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cial 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superfi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cial 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finan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cial 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commer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cial 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benefi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cial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7B529C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cru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cial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prejudi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cial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7B529C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F378B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interfere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7B529C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F378B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interrupt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7B529C">
        <w:trPr>
          <w:trHeight w:val="850"/>
        </w:trPr>
        <w:tc>
          <w:tcPr>
            <w:tcW w:w="104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F378B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language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1D55AB" w:rsidRPr="001D55AB" w:rsidRDefault="001D55AB">
      <w:pPr>
        <w:rPr>
          <w:rFonts w:ascii="Comic Sans MS" w:eastAsia="Times New Roman" w:hAnsi="Comic Sans MS" w:cs="Times New Roman"/>
          <w:sz w:val="32"/>
        </w:rPr>
      </w:pPr>
      <w:r w:rsidRPr="001D55AB">
        <w:rPr>
          <w:rFonts w:ascii="Comic Sans MS" w:eastAsia="Times New Roman" w:hAnsi="Comic Sans MS" w:cs="Times New Roman"/>
          <w:sz w:val="32"/>
        </w:rPr>
        <w:br w:type="page"/>
      </w:r>
    </w:p>
    <w:p w:rsidR="006D6813" w:rsidRPr="001D55AB" w:rsidRDefault="00A4378E">
      <w:pPr>
        <w:spacing w:after="103"/>
        <w:ind w:left="2785" w:hanging="10"/>
        <w:rPr>
          <w:rFonts w:ascii="Comic Sans MS" w:hAnsi="Comic Sans MS"/>
        </w:rPr>
      </w:pPr>
      <w:r w:rsidRPr="001D55AB">
        <w:rPr>
          <w:rFonts w:ascii="Comic Sans MS" w:eastAsia="Times New Roman" w:hAnsi="Comic Sans MS" w:cs="Times New Roman"/>
          <w:sz w:val="32"/>
        </w:rPr>
        <w:lastRenderedPageBreak/>
        <w:t xml:space="preserve">Set 4:  </w:t>
      </w:r>
      <w:r w:rsidRPr="001D55AB">
        <w:rPr>
          <w:rFonts w:ascii="Comic Sans MS" w:hAnsi="Comic Sans MS"/>
          <w:sz w:val="32"/>
        </w:rPr>
        <w:t>Words ending in ‘</w:t>
      </w:r>
      <w:proofErr w:type="spellStart"/>
      <w:r w:rsidRPr="001D55AB">
        <w:rPr>
          <w:rFonts w:ascii="Comic Sans MS" w:eastAsia="Times New Roman" w:hAnsi="Comic Sans MS" w:cs="Times New Roman"/>
          <w:color w:val="FF0000"/>
          <w:sz w:val="32"/>
        </w:rPr>
        <w:t>tial</w:t>
      </w:r>
      <w:proofErr w:type="spellEnd"/>
      <w:r w:rsidRPr="001D55AB">
        <w:rPr>
          <w:rFonts w:ascii="Comic Sans MS" w:hAnsi="Comic Sans MS"/>
          <w:sz w:val="32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567"/>
        <w:gridCol w:w="3942"/>
        <w:gridCol w:w="3943"/>
      </w:tblGrid>
      <w:tr w:rsidR="001D55AB" w:rsidRPr="001D55AB" w:rsidTr="001E385B">
        <w:trPr>
          <w:trHeight w:val="850"/>
        </w:trPr>
        <w:tc>
          <w:tcPr>
            <w:tcW w:w="1083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3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1st try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1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2nd try </w:t>
            </w:r>
          </w:p>
        </w:tc>
      </w:tr>
      <w:tr w:rsidR="001D55AB" w:rsidRPr="001D55AB" w:rsidTr="00CC0869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tial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poten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tial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essen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tial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par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tial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confiden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tial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residen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tial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influen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tial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impar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tial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pala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tial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torren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tial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F378B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leisure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F378B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lightning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F378B3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marvellous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6D6813" w:rsidRPr="001D55AB" w:rsidRDefault="006D6813">
      <w:pPr>
        <w:rPr>
          <w:rFonts w:ascii="Comic Sans MS" w:hAnsi="Comic Sans MS"/>
        </w:rPr>
        <w:sectPr w:rsidR="006D6813" w:rsidRPr="001D55AB" w:rsidSect="001D55A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39" w:code="9"/>
          <w:pgMar w:top="720" w:right="720" w:bottom="720" w:left="720" w:header="340" w:footer="503" w:gutter="0"/>
          <w:cols w:space="720"/>
          <w:docGrid w:linePitch="299"/>
        </w:sectPr>
      </w:pPr>
    </w:p>
    <w:p w:rsidR="006D6813" w:rsidRPr="001D55AB" w:rsidRDefault="001D55AB" w:rsidP="001D55AB">
      <w:pPr>
        <w:spacing w:after="103"/>
        <w:jc w:val="center"/>
        <w:rPr>
          <w:rFonts w:ascii="Comic Sans MS" w:hAnsi="Comic Sans MS"/>
        </w:rPr>
      </w:pPr>
      <w:r w:rsidRPr="001D55AB">
        <w:rPr>
          <w:rFonts w:ascii="Comic Sans MS" w:eastAsia="Times New Roman" w:hAnsi="Comic Sans MS" w:cs="Times New Roman"/>
          <w:sz w:val="32"/>
        </w:rPr>
        <w:lastRenderedPageBreak/>
        <w:t xml:space="preserve">Set </w:t>
      </w:r>
      <w:r w:rsidRPr="001D55AB">
        <w:rPr>
          <w:rFonts w:ascii="Comic Sans MS" w:hAnsi="Comic Sans MS"/>
        </w:rPr>
        <w:fldChar w:fldCharType="begin"/>
      </w:r>
      <w:r w:rsidRPr="001D55AB">
        <w:rPr>
          <w:rFonts w:ascii="Comic Sans MS" w:hAnsi="Comic Sans MS"/>
        </w:rPr>
        <w:instrText xml:space="preserve"> PAGE   \* MERGEFORMAT </w:instrText>
      </w:r>
      <w:r w:rsidRPr="001D55AB">
        <w:rPr>
          <w:rFonts w:ascii="Comic Sans MS" w:hAnsi="Comic Sans MS"/>
        </w:rPr>
        <w:fldChar w:fldCharType="separate"/>
      </w:r>
      <w:r w:rsidR="00CE4899" w:rsidRPr="00CE4899">
        <w:rPr>
          <w:rFonts w:ascii="Comic Sans MS" w:eastAsia="Times New Roman" w:hAnsi="Comic Sans MS" w:cs="Times New Roman"/>
          <w:noProof/>
          <w:sz w:val="32"/>
        </w:rPr>
        <w:t>5</w:t>
      </w:r>
      <w:r w:rsidRPr="001D55AB">
        <w:rPr>
          <w:rFonts w:ascii="Comic Sans MS" w:eastAsia="Times New Roman" w:hAnsi="Comic Sans MS" w:cs="Times New Roman"/>
          <w:sz w:val="32"/>
        </w:rPr>
        <w:fldChar w:fldCharType="end"/>
      </w:r>
      <w:r w:rsidRPr="001D55AB">
        <w:rPr>
          <w:rFonts w:ascii="Comic Sans MS" w:eastAsia="Times New Roman" w:hAnsi="Comic Sans MS" w:cs="Times New Roman"/>
          <w:sz w:val="32"/>
        </w:rPr>
        <w:t xml:space="preserve">:  </w:t>
      </w:r>
      <w:r w:rsidRPr="001D55AB">
        <w:rPr>
          <w:rFonts w:ascii="Comic Sans MS" w:hAnsi="Comic Sans MS"/>
          <w:sz w:val="32"/>
        </w:rPr>
        <w:t xml:space="preserve">Words ending in </w:t>
      </w:r>
      <w:r w:rsidR="00A4378E" w:rsidRPr="001D55AB">
        <w:rPr>
          <w:rFonts w:ascii="Comic Sans MS" w:eastAsia="Times New Roman" w:hAnsi="Comic Sans MS" w:cs="Times New Roman"/>
          <w:color w:val="FF0000"/>
          <w:sz w:val="32"/>
        </w:rPr>
        <w:t>ant</w:t>
      </w:r>
      <w:r w:rsidR="00A4378E" w:rsidRPr="001D55AB">
        <w:rPr>
          <w:rFonts w:ascii="Comic Sans MS" w:hAnsi="Comic Sans MS"/>
          <w:sz w:val="32"/>
        </w:rPr>
        <w:t>’ and ‘</w:t>
      </w:r>
      <w:proofErr w:type="spellStart"/>
      <w:r w:rsidR="00A4378E" w:rsidRPr="001D55AB">
        <w:rPr>
          <w:rFonts w:ascii="Comic Sans MS" w:eastAsia="Times New Roman" w:hAnsi="Comic Sans MS" w:cs="Times New Roman"/>
          <w:color w:val="FF0000"/>
          <w:sz w:val="32"/>
        </w:rPr>
        <w:t>ance</w:t>
      </w:r>
      <w:proofErr w:type="spellEnd"/>
      <w:r w:rsidR="00A4378E" w:rsidRPr="001D55AB">
        <w:rPr>
          <w:rFonts w:ascii="Comic Sans MS" w:hAnsi="Comic Sans MS"/>
          <w:sz w:val="32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541"/>
        <w:gridCol w:w="3955"/>
        <w:gridCol w:w="3956"/>
      </w:tblGrid>
      <w:tr w:rsidR="001D55AB" w:rsidRPr="001D55AB" w:rsidTr="001E385B">
        <w:trPr>
          <w:trHeight w:val="850"/>
        </w:trPr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3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1st try 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1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2nd try </w:t>
            </w:r>
          </w:p>
        </w:tc>
      </w:tr>
      <w:tr w:rsidR="001D55AB" w:rsidRPr="001D55AB" w:rsidTr="001E385B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inf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ant 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inf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ancy 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observ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ant 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observ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ance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hesit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ant 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hesit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ancy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import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ant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import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ance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dist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ant 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dist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ance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8D1177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mischievous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8D1177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muscle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8D1177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necessary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1D55AB" w:rsidRPr="001D55AB" w:rsidRDefault="001D55AB" w:rsidP="001D55AB">
      <w:pPr>
        <w:spacing w:after="103"/>
        <w:rPr>
          <w:rFonts w:ascii="Comic Sans MS" w:eastAsia="Times New Roman" w:hAnsi="Comic Sans MS" w:cs="Times New Roman"/>
          <w:sz w:val="32"/>
        </w:rPr>
      </w:pPr>
    </w:p>
    <w:p w:rsidR="001D55AB" w:rsidRPr="001D55AB" w:rsidRDefault="001D55AB">
      <w:pPr>
        <w:rPr>
          <w:rFonts w:ascii="Comic Sans MS" w:eastAsia="Times New Roman" w:hAnsi="Comic Sans MS" w:cs="Times New Roman"/>
          <w:sz w:val="32"/>
        </w:rPr>
      </w:pPr>
      <w:r w:rsidRPr="001D55AB">
        <w:rPr>
          <w:rFonts w:ascii="Comic Sans MS" w:eastAsia="Times New Roman" w:hAnsi="Comic Sans MS" w:cs="Times New Roman"/>
          <w:sz w:val="32"/>
        </w:rPr>
        <w:br w:type="page"/>
      </w:r>
    </w:p>
    <w:p w:rsidR="006D6813" w:rsidRPr="001D55AB" w:rsidRDefault="001D55AB" w:rsidP="001D55AB">
      <w:pPr>
        <w:spacing w:after="103"/>
        <w:jc w:val="center"/>
        <w:rPr>
          <w:rFonts w:ascii="Comic Sans MS" w:hAnsi="Comic Sans MS"/>
        </w:rPr>
      </w:pPr>
      <w:r w:rsidRPr="001D55AB">
        <w:rPr>
          <w:rFonts w:ascii="Comic Sans MS" w:eastAsia="Times New Roman" w:hAnsi="Comic Sans MS" w:cs="Times New Roman"/>
          <w:sz w:val="32"/>
        </w:rPr>
        <w:lastRenderedPageBreak/>
        <w:t xml:space="preserve">Set 6:  </w:t>
      </w:r>
      <w:r w:rsidRPr="001D55AB">
        <w:rPr>
          <w:rFonts w:ascii="Comic Sans MS" w:hAnsi="Comic Sans MS"/>
          <w:sz w:val="32"/>
        </w:rPr>
        <w:t xml:space="preserve">Words ending </w:t>
      </w:r>
      <w:proofErr w:type="gramStart"/>
      <w:r w:rsidRPr="001D55AB">
        <w:rPr>
          <w:rFonts w:ascii="Comic Sans MS" w:hAnsi="Comic Sans MS"/>
          <w:sz w:val="32"/>
        </w:rPr>
        <w:t xml:space="preserve">in  </w:t>
      </w:r>
      <w:proofErr w:type="spellStart"/>
      <w:r w:rsidR="00A4378E" w:rsidRPr="001D55AB">
        <w:rPr>
          <w:rFonts w:ascii="Comic Sans MS" w:eastAsia="Times New Roman" w:hAnsi="Comic Sans MS" w:cs="Times New Roman"/>
          <w:color w:val="FF0000"/>
          <w:sz w:val="32"/>
        </w:rPr>
        <w:t>ent</w:t>
      </w:r>
      <w:proofErr w:type="spellEnd"/>
      <w:proofErr w:type="gramEnd"/>
      <w:r w:rsidR="00A4378E" w:rsidRPr="001D55AB">
        <w:rPr>
          <w:rFonts w:ascii="Comic Sans MS" w:hAnsi="Comic Sans MS"/>
          <w:sz w:val="32"/>
        </w:rPr>
        <w:t>’ and ‘</w:t>
      </w:r>
      <w:proofErr w:type="spellStart"/>
      <w:r w:rsidR="00A4378E" w:rsidRPr="001D55AB">
        <w:rPr>
          <w:rFonts w:ascii="Comic Sans MS" w:eastAsia="Times New Roman" w:hAnsi="Comic Sans MS" w:cs="Times New Roman"/>
          <w:color w:val="FF0000"/>
          <w:sz w:val="32"/>
        </w:rPr>
        <w:t>ence</w:t>
      </w:r>
      <w:proofErr w:type="spellEnd"/>
      <w:r w:rsidR="00A4378E" w:rsidRPr="001D55AB">
        <w:rPr>
          <w:rFonts w:ascii="Comic Sans MS" w:hAnsi="Comic Sans MS"/>
          <w:sz w:val="32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3" w:type="dxa"/>
        </w:tblCellMar>
        <w:tblLook w:val="04A0" w:firstRow="1" w:lastRow="0" w:firstColumn="1" w:lastColumn="0" w:noHBand="0" w:noVBand="1"/>
      </w:tblPr>
      <w:tblGrid>
        <w:gridCol w:w="2660"/>
        <w:gridCol w:w="3896"/>
        <w:gridCol w:w="3896"/>
      </w:tblGrid>
      <w:tr w:rsidR="001D55AB" w:rsidRPr="001D55AB" w:rsidTr="001E385B">
        <w:trPr>
          <w:trHeight w:val="850"/>
        </w:trPr>
        <w:tc>
          <w:tcPr>
            <w:tcW w:w="1150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3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1st try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3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2nd try </w:t>
            </w:r>
          </w:p>
        </w:tc>
      </w:tr>
      <w:tr w:rsidR="001D55AB" w:rsidRPr="001D55AB" w:rsidTr="00CC0869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innoc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ent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innoc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ence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486472">
            <w:pPr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c</w:t>
            </w:r>
            <w:r w:rsidR="001D55AB" w:rsidRPr="001D55AB">
              <w:rPr>
                <w:rFonts w:ascii="Comic Sans MS" w:eastAsia="Times New Roman" w:hAnsi="Comic Sans MS" w:cs="Times New Roman"/>
                <w:sz w:val="40"/>
              </w:rPr>
              <w:t>onsequ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ent</w:t>
            </w:r>
            <w:r>
              <w:rPr>
                <w:rFonts w:ascii="Comic Sans MS" w:eastAsia="Times New Roman" w:hAnsi="Comic Sans MS" w:cs="Times New Roman"/>
                <w:color w:val="FF0000"/>
                <w:sz w:val="40"/>
              </w:rPr>
              <w:t>ly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consequ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ence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magnific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ent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magnific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ence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intellig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ent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intellig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ence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232536">
            <w:pPr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f</w:t>
            </w:r>
            <w:r w:rsidR="001D55AB" w:rsidRPr="001D55AB">
              <w:rPr>
                <w:rFonts w:ascii="Comic Sans MS" w:eastAsia="Times New Roman" w:hAnsi="Comic Sans MS" w:cs="Times New Roman"/>
                <w:sz w:val="40"/>
              </w:rPr>
              <w:t>requ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ent</w:t>
            </w:r>
            <w:r w:rsidR="00486472">
              <w:rPr>
                <w:rFonts w:ascii="Comic Sans MS" w:eastAsia="Times New Roman" w:hAnsi="Comic Sans MS" w:cs="Times New Roman"/>
                <w:color w:val="FF0000"/>
                <w:sz w:val="40"/>
              </w:rPr>
              <w:t>(</w:t>
            </w:r>
            <w:proofErr w:type="spellStart"/>
            <w:r w:rsidR="00486472">
              <w:rPr>
                <w:rFonts w:ascii="Comic Sans MS" w:eastAsia="Times New Roman" w:hAnsi="Comic Sans MS" w:cs="Times New Roman"/>
                <w:color w:val="FF0000"/>
                <w:sz w:val="40"/>
              </w:rPr>
              <w:t>ly</w:t>
            </w:r>
            <w:proofErr w:type="spellEnd"/>
            <w:r w:rsidR="00486472">
              <w:rPr>
                <w:rFonts w:ascii="Comic Sans MS" w:eastAsia="Times New Roman" w:hAnsi="Comic Sans MS" w:cs="Times New Roman"/>
                <w:color w:val="FF0000"/>
                <w:sz w:val="40"/>
              </w:rPr>
              <w:t>)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frequ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ency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8D1177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recommend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8D1177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relevant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8D1177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restaurant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1D55AB" w:rsidRPr="001D55AB" w:rsidRDefault="001D55AB" w:rsidP="001D55AB">
      <w:pPr>
        <w:spacing w:after="103"/>
        <w:rPr>
          <w:rFonts w:ascii="Comic Sans MS" w:eastAsia="Times New Roman" w:hAnsi="Comic Sans MS" w:cs="Times New Roman"/>
          <w:sz w:val="32"/>
        </w:rPr>
      </w:pPr>
    </w:p>
    <w:p w:rsidR="001D55AB" w:rsidRPr="001D55AB" w:rsidRDefault="001D55AB">
      <w:pPr>
        <w:rPr>
          <w:rFonts w:ascii="Comic Sans MS" w:eastAsia="Times New Roman" w:hAnsi="Comic Sans MS" w:cs="Times New Roman"/>
          <w:sz w:val="32"/>
        </w:rPr>
      </w:pPr>
      <w:r w:rsidRPr="001D55AB">
        <w:rPr>
          <w:rFonts w:ascii="Comic Sans MS" w:eastAsia="Times New Roman" w:hAnsi="Comic Sans MS" w:cs="Times New Roman"/>
          <w:sz w:val="32"/>
        </w:rPr>
        <w:br w:type="page"/>
      </w:r>
    </w:p>
    <w:p w:rsidR="006D6813" w:rsidRPr="001D55AB" w:rsidRDefault="001D55AB" w:rsidP="001D55AB">
      <w:pPr>
        <w:spacing w:after="103"/>
        <w:jc w:val="center"/>
        <w:rPr>
          <w:rFonts w:ascii="Comic Sans MS" w:hAnsi="Comic Sans MS"/>
        </w:rPr>
      </w:pPr>
      <w:r w:rsidRPr="001D55AB">
        <w:rPr>
          <w:rFonts w:ascii="Comic Sans MS" w:eastAsia="Times New Roman" w:hAnsi="Comic Sans MS" w:cs="Times New Roman"/>
          <w:sz w:val="32"/>
        </w:rPr>
        <w:lastRenderedPageBreak/>
        <w:t>Set</w:t>
      </w:r>
      <w:r>
        <w:rPr>
          <w:rFonts w:ascii="Comic Sans MS" w:eastAsia="Times New Roman" w:hAnsi="Comic Sans MS" w:cs="Times New Roman"/>
          <w:sz w:val="32"/>
        </w:rPr>
        <w:t xml:space="preserve"> </w:t>
      </w:r>
      <w:proofErr w:type="gramStart"/>
      <w:r w:rsidRPr="001D55AB">
        <w:rPr>
          <w:rFonts w:ascii="Comic Sans MS" w:eastAsia="Times New Roman" w:hAnsi="Comic Sans MS" w:cs="Times New Roman"/>
          <w:sz w:val="32"/>
        </w:rPr>
        <w:t>7 :</w:t>
      </w:r>
      <w:proofErr w:type="gramEnd"/>
      <w:r w:rsidRPr="001D55AB">
        <w:rPr>
          <w:rFonts w:ascii="Comic Sans MS" w:eastAsia="Times New Roman" w:hAnsi="Comic Sans MS" w:cs="Times New Roman"/>
          <w:sz w:val="32"/>
        </w:rPr>
        <w:t xml:space="preserve">  </w:t>
      </w:r>
      <w:r w:rsidRPr="001D55AB">
        <w:rPr>
          <w:rFonts w:ascii="Comic Sans MS" w:hAnsi="Comic Sans MS"/>
          <w:sz w:val="32"/>
        </w:rPr>
        <w:t xml:space="preserve">Words ending in  </w:t>
      </w:r>
      <w:proofErr w:type="spellStart"/>
      <w:r w:rsidR="00A4378E" w:rsidRPr="001D55AB">
        <w:rPr>
          <w:rFonts w:ascii="Comic Sans MS" w:eastAsia="Times New Roman" w:hAnsi="Comic Sans MS" w:cs="Times New Roman"/>
          <w:color w:val="FF0000"/>
          <w:sz w:val="32"/>
        </w:rPr>
        <w:t>ance</w:t>
      </w:r>
      <w:proofErr w:type="spellEnd"/>
      <w:r w:rsidR="00A4378E" w:rsidRPr="001D55AB">
        <w:rPr>
          <w:rFonts w:ascii="Comic Sans MS" w:hAnsi="Comic Sans MS"/>
          <w:sz w:val="32"/>
        </w:rPr>
        <w:t>’ and ‘</w:t>
      </w:r>
      <w:proofErr w:type="spellStart"/>
      <w:r w:rsidR="00A4378E" w:rsidRPr="001D55AB">
        <w:rPr>
          <w:rFonts w:ascii="Comic Sans MS" w:eastAsia="Times New Roman" w:hAnsi="Comic Sans MS" w:cs="Times New Roman"/>
          <w:color w:val="FF0000"/>
          <w:sz w:val="32"/>
        </w:rPr>
        <w:t>ence</w:t>
      </w:r>
      <w:proofErr w:type="spellEnd"/>
      <w:r w:rsidR="00A4378E" w:rsidRPr="001D55AB">
        <w:rPr>
          <w:rFonts w:ascii="Comic Sans MS" w:hAnsi="Comic Sans MS"/>
          <w:sz w:val="32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578"/>
        <w:gridCol w:w="3937"/>
        <w:gridCol w:w="3937"/>
      </w:tblGrid>
      <w:tr w:rsidR="001D55AB" w:rsidRPr="001D55AB" w:rsidTr="001E385B">
        <w:trPr>
          <w:trHeight w:val="850"/>
        </w:trPr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3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1st try 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101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2nd try </w:t>
            </w:r>
          </w:p>
        </w:tc>
      </w:tr>
      <w:tr w:rsidR="001D55AB" w:rsidRPr="001D55AB" w:rsidTr="00CC0869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assist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ant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assist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ance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resist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ant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resist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ance 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attend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ant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attend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ance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differ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ent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differ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ence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sil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ent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sil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ence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486472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sincere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486472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immediately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1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486472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signature</w:t>
            </w:r>
          </w:p>
        </w:tc>
        <w:tc>
          <w:tcPr>
            <w:tcW w:w="19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9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6D6813" w:rsidRPr="001D55AB" w:rsidRDefault="006D6813">
      <w:pPr>
        <w:rPr>
          <w:rFonts w:ascii="Comic Sans MS" w:hAnsi="Comic Sans MS"/>
        </w:rPr>
        <w:sectPr w:rsidR="006D6813" w:rsidRPr="001D55AB" w:rsidSect="001D55A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7" w:h="16839" w:code="9"/>
          <w:pgMar w:top="720" w:right="720" w:bottom="720" w:left="720" w:header="153" w:footer="503" w:gutter="0"/>
          <w:pgNumType w:start="5"/>
          <w:cols w:space="720"/>
          <w:docGrid w:linePitch="299"/>
        </w:sectPr>
      </w:pPr>
    </w:p>
    <w:p w:rsidR="006D6813" w:rsidRPr="001D55AB" w:rsidRDefault="00A4378E">
      <w:pPr>
        <w:spacing w:after="0"/>
        <w:ind w:left="2785" w:hanging="10"/>
        <w:rPr>
          <w:rFonts w:ascii="Comic Sans MS" w:hAnsi="Comic Sans MS"/>
        </w:rPr>
      </w:pPr>
      <w:r w:rsidRPr="001D55AB">
        <w:rPr>
          <w:rFonts w:ascii="Comic Sans MS" w:eastAsia="Times New Roman" w:hAnsi="Comic Sans MS" w:cs="Times New Roman"/>
          <w:sz w:val="32"/>
        </w:rPr>
        <w:lastRenderedPageBreak/>
        <w:t xml:space="preserve">Set 8:  </w:t>
      </w:r>
      <w:r w:rsidRPr="001D55AB">
        <w:rPr>
          <w:rFonts w:ascii="Comic Sans MS" w:hAnsi="Comic Sans MS"/>
          <w:sz w:val="32"/>
        </w:rPr>
        <w:t>Words ending in ‘</w:t>
      </w:r>
      <w:r w:rsidRPr="001D55AB">
        <w:rPr>
          <w:rFonts w:ascii="Comic Sans MS" w:eastAsia="Times New Roman" w:hAnsi="Comic Sans MS" w:cs="Times New Roman"/>
          <w:color w:val="FF0000"/>
          <w:sz w:val="32"/>
        </w:rPr>
        <w:t>able</w:t>
      </w:r>
      <w:r w:rsidRPr="001D55AB">
        <w:rPr>
          <w:rFonts w:ascii="Comic Sans MS" w:hAnsi="Comic Sans MS"/>
          <w:sz w:val="32"/>
        </w:rPr>
        <w:t>’</w:t>
      </w:r>
    </w:p>
    <w:tbl>
      <w:tblPr>
        <w:tblStyle w:val="TableGrid"/>
        <w:tblW w:w="5000" w:type="pct"/>
        <w:tblInd w:w="0" w:type="dxa"/>
        <w:tblCellMar>
          <w:left w:w="334" w:type="dxa"/>
          <w:right w:w="115" w:type="dxa"/>
        </w:tblCellMar>
        <w:tblLook w:val="04A0" w:firstRow="1" w:lastRow="0" w:firstColumn="1" w:lastColumn="0" w:noHBand="0" w:noVBand="1"/>
      </w:tblPr>
      <w:tblGrid>
        <w:gridCol w:w="2955"/>
        <w:gridCol w:w="3746"/>
        <w:gridCol w:w="3746"/>
      </w:tblGrid>
      <w:tr w:rsidR="001D55AB" w:rsidRPr="001D55AB" w:rsidTr="001E385B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2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1st try 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left="2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2nd try </w:t>
            </w:r>
          </w:p>
        </w:tc>
      </w:tr>
      <w:tr w:rsidR="001D55AB" w:rsidRPr="001D55AB" w:rsidTr="00CC0869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232536">
            <w:pPr>
              <w:ind w:left="2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c</w:t>
            </w:r>
            <w:r w:rsidR="00CC120A">
              <w:rPr>
                <w:rFonts w:ascii="Comic Sans MS" w:eastAsia="Times New Roman" w:hAnsi="Comic Sans MS" w:cs="Times New Roman"/>
                <w:sz w:val="40"/>
              </w:rPr>
              <w:t>omfort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able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232536">
            <w:pPr>
              <w:ind w:left="2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e</w:t>
            </w:r>
            <w:r w:rsidR="001D55AB" w:rsidRPr="001D55AB">
              <w:rPr>
                <w:rFonts w:ascii="Comic Sans MS" w:eastAsia="Times New Roman" w:hAnsi="Comic Sans MS" w:cs="Times New Roman"/>
                <w:sz w:val="40"/>
              </w:rPr>
              <w:t>njoy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able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232536">
            <w:pPr>
              <w:ind w:left="2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v</w:t>
            </w:r>
            <w:r w:rsidR="001D55AB" w:rsidRPr="001D55AB">
              <w:rPr>
                <w:rFonts w:ascii="Comic Sans MS" w:eastAsia="Times New Roman" w:hAnsi="Comic Sans MS" w:cs="Times New Roman"/>
                <w:sz w:val="40"/>
              </w:rPr>
              <w:t>alu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able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232536">
            <w:pPr>
              <w:ind w:left="2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b</w:t>
            </w:r>
            <w:r w:rsidR="001D55AB" w:rsidRPr="001D55AB">
              <w:rPr>
                <w:rFonts w:ascii="Comic Sans MS" w:eastAsia="Times New Roman" w:hAnsi="Comic Sans MS" w:cs="Times New Roman"/>
                <w:sz w:val="40"/>
              </w:rPr>
              <w:t>reak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able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 w:rsidP="00CC120A">
            <w:pPr>
              <w:ind w:right="214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agree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able 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232536">
            <w:pPr>
              <w:ind w:left="2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m</w:t>
            </w:r>
            <w:r w:rsidR="001D55AB" w:rsidRPr="001D55AB">
              <w:rPr>
                <w:rFonts w:ascii="Comic Sans MS" w:eastAsia="Times New Roman" w:hAnsi="Comic Sans MS" w:cs="Times New Roman"/>
                <w:sz w:val="40"/>
              </w:rPr>
              <w:t>iser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able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ind w:left="2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reli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able 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232536">
            <w:pPr>
              <w:ind w:left="2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a</w:t>
            </w:r>
            <w:r w:rsidR="001D55AB" w:rsidRPr="001D55AB">
              <w:rPr>
                <w:rFonts w:ascii="Comic Sans MS" w:eastAsia="Times New Roman" w:hAnsi="Comic Sans MS" w:cs="Times New Roman"/>
                <w:sz w:val="40"/>
              </w:rPr>
              <w:t>vail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able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CC120A">
            <w:pPr>
              <w:ind w:right="403"/>
              <w:jc w:val="center"/>
              <w:rPr>
                <w:rFonts w:ascii="Comic Sans MS" w:hAnsi="Comic Sans MS"/>
              </w:rPr>
            </w:pPr>
            <w:r w:rsidRPr="00CC120A">
              <w:rPr>
                <w:rFonts w:ascii="Comic Sans MS" w:eastAsia="Times New Roman" w:hAnsi="Comic Sans MS" w:cs="Times New Roman"/>
                <w:color w:val="auto"/>
                <w:sz w:val="40"/>
              </w:rPr>
              <w:t>depend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 xml:space="preserve">able 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232536">
            <w:pPr>
              <w:ind w:left="2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color w:val="auto"/>
                <w:sz w:val="40"/>
              </w:rPr>
              <w:t>r</w:t>
            </w:r>
            <w:r w:rsidR="00CC120A" w:rsidRPr="00CC120A">
              <w:rPr>
                <w:rFonts w:ascii="Comic Sans MS" w:eastAsia="Times New Roman" w:hAnsi="Comic Sans MS" w:cs="Times New Roman"/>
                <w:color w:val="auto"/>
                <w:sz w:val="40"/>
              </w:rPr>
              <w:t>eason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able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232536">
            <w:pPr>
              <w:ind w:left="2"/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s</w:t>
            </w:r>
            <w:r w:rsidR="00CC120A">
              <w:rPr>
                <w:rFonts w:ascii="Comic Sans MS" w:eastAsia="Times New Roman" w:hAnsi="Comic Sans MS" w:cs="Times New Roman"/>
                <w:sz w:val="40"/>
              </w:rPr>
              <w:t>oldier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232536">
            <w:pPr>
              <w:ind w:left="2"/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s</w:t>
            </w:r>
            <w:r w:rsidR="00CC120A">
              <w:rPr>
                <w:rFonts w:ascii="Comic Sans MS" w:eastAsia="Times New Roman" w:hAnsi="Comic Sans MS" w:cs="Times New Roman"/>
                <w:sz w:val="40"/>
              </w:rPr>
              <w:t>tomach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232536">
            <w:pPr>
              <w:ind w:left="2"/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s</w:t>
            </w:r>
            <w:r w:rsidR="00CC120A">
              <w:rPr>
                <w:rFonts w:ascii="Comic Sans MS" w:eastAsia="Times New Roman" w:hAnsi="Comic Sans MS" w:cs="Times New Roman"/>
                <w:sz w:val="40"/>
              </w:rPr>
              <w:t>ufficient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1D55AB" w:rsidRDefault="001D55AB">
      <w:pPr>
        <w:spacing w:after="103"/>
        <w:ind w:left="2603" w:hanging="10"/>
        <w:rPr>
          <w:rFonts w:ascii="Comic Sans MS" w:eastAsia="Times New Roman" w:hAnsi="Comic Sans MS" w:cs="Times New Roman"/>
          <w:sz w:val="32"/>
        </w:rPr>
      </w:pPr>
    </w:p>
    <w:p w:rsidR="001D55AB" w:rsidRDefault="001D55AB">
      <w:pPr>
        <w:rPr>
          <w:rFonts w:ascii="Comic Sans MS" w:eastAsia="Times New Roman" w:hAnsi="Comic Sans MS" w:cs="Times New Roman"/>
          <w:sz w:val="32"/>
        </w:rPr>
      </w:pPr>
      <w:r>
        <w:rPr>
          <w:rFonts w:ascii="Comic Sans MS" w:eastAsia="Times New Roman" w:hAnsi="Comic Sans MS" w:cs="Times New Roman"/>
          <w:sz w:val="32"/>
        </w:rPr>
        <w:br w:type="page"/>
      </w:r>
    </w:p>
    <w:p w:rsidR="006D6813" w:rsidRPr="001D55AB" w:rsidRDefault="00A4378E">
      <w:pPr>
        <w:spacing w:after="103"/>
        <w:ind w:left="2603" w:hanging="10"/>
        <w:rPr>
          <w:rFonts w:ascii="Comic Sans MS" w:hAnsi="Comic Sans MS"/>
        </w:rPr>
      </w:pPr>
      <w:r w:rsidRPr="001D55AB">
        <w:rPr>
          <w:rFonts w:ascii="Comic Sans MS" w:eastAsia="Times New Roman" w:hAnsi="Comic Sans MS" w:cs="Times New Roman"/>
          <w:sz w:val="32"/>
        </w:rPr>
        <w:lastRenderedPageBreak/>
        <w:t xml:space="preserve">Set 9:  </w:t>
      </w:r>
      <w:r w:rsidRPr="001D55AB">
        <w:rPr>
          <w:rFonts w:ascii="Comic Sans MS" w:hAnsi="Comic Sans MS"/>
          <w:sz w:val="32"/>
        </w:rPr>
        <w:t>Words ending in ‘</w:t>
      </w:r>
      <w:proofErr w:type="spellStart"/>
      <w:r w:rsidRPr="001D55AB">
        <w:rPr>
          <w:rFonts w:ascii="Comic Sans MS" w:eastAsia="Times New Roman" w:hAnsi="Comic Sans MS" w:cs="Times New Roman"/>
          <w:color w:val="FF0000"/>
          <w:sz w:val="32"/>
        </w:rPr>
        <w:t>ceable</w:t>
      </w:r>
      <w:proofErr w:type="spellEnd"/>
      <w:r w:rsidRPr="001D55AB">
        <w:rPr>
          <w:rFonts w:ascii="Comic Sans MS" w:hAnsi="Comic Sans MS"/>
          <w:sz w:val="32"/>
        </w:rPr>
        <w:t>’</w:t>
      </w:r>
      <w:r w:rsidR="0063652F">
        <w:rPr>
          <w:rFonts w:ascii="Comic Sans MS" w:hAnsi="Comic Sans MS"/>
          <w:sz w:val="32"/>
        </w:rPr>
        <w:t>/’</w:t>
      </w:r>
      <w:proofErr w:type="spellStart"/>
      <w:r w:rsidR="0063652F" w:rsidRPr="0063652F">
        <w:rPr>
          <w:rFonts w:ascii="Comic Sans MS" w:hAnsi="Comic Sans MS"/>
          <w:color w:val="FF0000"/>
          <w:sz w:val="32"/>
        </w:rPr>
        <w:t>geable</w:t>
      </w:r>
      <w:proofErr w:type="spellEnd"/>
      <w:r w:rsidR="0063652F">
        <w:rPr>
          <w:rFonts w:ascii="Comic Sans MS" w:hAnsi="Comic Sans MS"/>
          <w:sz w:val="32"/>
        </w:rPr>
        <w:t>’</w:t>
      </w:r>
    </w:p>
    <w:tbl>
      <w:tblPr>
        <w:tblStyle w:val="TableGrid"/>
        <w:tblW w:w="5000" w:type="pct"/>
        <w:tblInd w:w="0" w:type="dxa"/>
        <w:tblCellMar>
          <w:left w:w="336" w:type="dxa"/>
          <w:right w:w="106" w:type="dxa"/>
        </w:tblCellMar>
        <w:tblLook w:val="04A0" w:firstRow="1" w:lastRow="0" w:firstColumn="1" w:lastColumn="0" w:noHBand="0" w:noVBand="1"/>
      </w:tblPr>
      <w:tblGrid>
        <w:gridCol w:w="3255"/>
        <w:gridCol w:w="3596"/>
        <w:gridCol w:w="3596"/>
      </w:tblGrid>
      <w:tr w:rsidR="001D55AB" w:rsidRPr="001D55AB" w:rsidTr="001E385B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1st try 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right="405"/>
              <w:jc w:val="center"/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 xml:space="preserve">2nd try </w:t>
            </w:r>
          </w:p>
        </w:tc>
      </w:tr>
      <w:tr w:rsidR="001D55AB" w:rsidRPr="001D55AB" w:rsidTr="001E385B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232536">
            <w:pPr>
              <w:ind w:right="279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40"/>
              </w:rPr>
              <w:t>r</w:t>
            </w:r>
            <w:r w:rsidR="001D55AB" w:rsidRPr="001D55AB">
              <w:rPr>
                <w:rFonts w:ascii="Comic Sans MS" w:eastAsia="Times New Roman" w:hAnsi="Comic Sans MS" w:cs="Times New Roman"/>
                <w:sz w:val="40"/>
              </w:rPr>
              <w:t>einfor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ceable</w:t>
            </w:r>
            <w:proofErr w:type="spellEnd"/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232536">
            <w:pPr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n</w:t>
            </w:r>
            <w:r w:rsidR="001D55AB" w:rsidRPr="001D55AB">
              <w:rPr>
                <w:rFonts w:ascii="Comic Sans MS" w:eastAsia="Times New Roman" w:hAnsi="Comic Sans MS" w:cs="Times New Roman"/>
                <w:sz w:val="40"/>
              </w:rPr>
              <w:t>oti</w:t>
            </w:r>
            <w:r w:rsidR="001D55AB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ceable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63652F" w:rsidP="0063652F">
            <w:pPr>
              <w:rPr>
                <w:rFonts w:ascii="Comic Sans MS" w:hAnsi="Comic Sans MS"/>
              </w:rPr>
            </w:pPr>
            <w:r w:rsidRPr="001D55AB">
              <w:rPr>
                <w:rFonts w:ascii="Comic Sans MS" w:eastAsia="Times New Roman" w:hAnsi="Comic Sans MS" w:cs="Times New Roman"/>
                <w:sz w:val="40"/>
              </w:rPr>
              <w:t>pronoun</w:t>
            </w:r>
            <w:r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ceable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232536">
            <w:pPr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r</w:t>
            </w:r>
            <w:r w:rsidR="0063652F" w:rsidRPr="001D55AB">
              <w:rPr>
                <w:rFonts w:ascii="Comic Sans MS" w:eastAsia="Times New Roman" w:hAnsi="Comic Sans MS" w:cs="Times New Roman"/>
                <w:sz w:val="40"/>
              </w:rPr>
              <w:t>epla</w:t>
            </w:r>
            <w:r w:rsidR="0063652F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ceable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232536">
            <w:pPr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t</w:t>
            </w:r>
            <w:r w:rsidR="0063652F" w:rsidRPr="001D55AB">
              <w:rPr>
                <w:rFonts w:ascii="Comic Sans MS" w:eastAsia="Times New Roman" w:hAnsi="Comic Sans MS" w:cs="Times New Roman"/>
                <w:sz w:val="40"/>
              </w:rPr>
              <w:t>ra</w:t>
            </w:r>
            <w:r w:rsidR="0063652F" w:rsidRPr="001D55AB">
              <w:rPr>
                <w:rFonts w:ascii="Comic Sans MS" w:eastAsia="Times New Roman" w:hAnsi="Comic Sans MS" w:cs="Times New Roman"/>
                <w:color w:val="FF0000"/>
                <w:sz w:val="40"/>
              </w:rPr>
              <w:t>ceable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63652F" w:rsidRDefault="00232536">
            <w:pPr>
              <w:rPr>
                <w:rFonts w:ascii="Comic Sans MS" w:hAnsi="Comic Sans MS"/>
                <w:sz w:val="39"/>
                <w:szCs w:val="39"/>
              </w:rPr>
            </w:pPr>
            <w:r>
              <w:rPr>
                <w:rFonts w:ascii="Comic Sans MS" w:hAnsi="Comic Sans MS"/>
                <w:sz w:val="39"/>
                <w:szCs w:val="39"/>
              </w:rPr>
              <w:t>c</w:t>
            </w:r>
            <w:r w:rsidR="0063652F" w:rsidRPr="0063652F">
              <w:rPr>
                <w:rFonts w:ascii="Comic Sans MS" w:hAnsi="Comic Sans MS"/>
                <w:sz w:val="39"/>
                <w:szCs w:val="39"/>
              </w:rPr>
              <w:t>han</w:t>
            </w:r>
            <w:r w:rsidR="0063652F" w:rsidRPr="0063652F">
              <w:rPr>
                <w:rFonts w:ascii="Comic Sans MS" w:hAnsi="Comic Sans MS"/>
                <w:color w:val="FF0000"/>
                <w:sz w:val="39"/>
                <w:szCs w:val="39"/>
              </w:rPr>
              <w:t>geable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63652F" w:rsidRDefault="00232536">
            <w:pPr>
              <w:rPr>
                <w:rFonts w:ascii="Comic Sans MS" w:hAnsi="Comic Sans MS"/>
                <w:sz w:val="39"/>
                <w:szCs w:val="39"/>
              </w:rPr>
            </w:pPr>
            <w:r>
              <w:rPr>
                <w:rFonts w:ascii="Comic Sans MS" w:hAnsi="Comic Sans MS"/>
                <w:sz w:val="39"/>
                <w:szCs w:val="39"/>
              </w:rPr>
              <w:t>c</w:t>
            </w:r>
            <w:r w:rsidR="0063652F" w:rsidRPr="0063652F">
              <w:rPr>
                <w:rFonts w:ascii="Comic Sans MS" w:hAnsi="Comic Sans MS"/>
                <w:sz w:val="39"/>
                <w:szCs w:val="39"/>
              </w:rPr>
              <w:t>har</w:t>
            </w:r>
            <w:r w:rsidR="0063652F" w:rsidRPr="0063652F">
              <w:rPr>
                <w:rFonts w:ascii="Comic Sans MS" w:hAnsi="Comic Sans MS"/>
                <w:color w:val="FF0000"/>
                <w:sz w:val="39"/>
                <w:szCs w:val="39"/>
              </w:rPr>
              <w:t>geable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63652F" w:rsidRDefault="00232536" w:rsidP="0063652F">
            <w:pPr>
              <w:rPr>
                <w:rFonts w:ascii="Comic Sans MS" w:hAnsi="Comic Sans MS"/>
                <w:sz w:val="39"/>
                <w:szCs w:val="39"/>
              </w:rPr>
            </w:pPr>
            <w:r>
              <w:rPr>
                <w:rFonts w:ascii="Comic Sans MS" w:hAnsi="Comic Sans MS"/>
                <w:sz w:val="39"/>
                <w:szCs w:val="39"/>
              </w:rPr>
              <w:t>e</w:t>
            </w:r>
            <w:r w:rsidR="0063652F" w:rsidRPr="0063652F">
              <w:rPr>
                <w:rFonts w:ascii="Comic Sans MS" w:hAnsi="Comic Sans MS"/>
                <w:sz w:val="39"/>
                <w:szCs w:val="39"/>
              </w:rPr>
              <w:t>nlar</w:t>
            </w:r>
            <w:r w:rsidR="0063652F" w:rsidRPr="0063652F">
              <w:rPr>
                <w:rFonts w:ascii="Comic Sans MS" w:hAnsi="Comic Sans MS"/>
                <w:color w:val="FF0000"/>
                <w:sz w:val="39"/>
                <w:szCs w:val="39"/>
              </w:rPr>
              <w:t>geable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63652F" w:rsidRDefault="0063652F">
            <w:pPr>
              <w:rPr>
                <w:rFonts w:ascii="Comic Sans MS" w:hAnsi="Comic Sans MS"/>
                <w:sz w:val="39"/>
                <w:szCs w:val="39"/>
              </w:rPr>
            </w:pPr>
            <w:r w:rsidRPr="0063652F">
              <w:rPr>
                <w:rFonts w:ascii="Comic Sans MS" w:hAnsi="Comic Sans MS"/>
                <w:sz w:val="39"/>
                <w:szCs w:val="39"/>
              </w:rPr>
              <w:t>knowled</w:t>
            </w:r>
            <w:r w:rsidRPr="0063652F">
              <w:rPr>
                <w:rFonts w:ascii="Comic Sans MS" w:hAnsi="Comic Sans MS"/>
                <w:color w:val="FF0000"/>
                <w:sz w:val="39"/>
                <w:szCs w:val="39"/>
              </w:rPr>
              <w:t>geable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63652F" w:rsidRDefault="00232536">
            <w:pPr>
              <w:rPr>
                <w:rFonts w:ascii="Comic Sans MS" w:hAnsi="Comic Sans MS"/>
                <w:sz w:val="39"/>
                <w:szCs w:val="39"/>
              </w:rPr>
            </w:pPr>
            <w:r>
              <w:rPr>
                <w:rFonts w:ascii="Comic Sans MS" w:hAnsi="Comic Sans MS"/>
                <w:sz w:val="39"/>
                <w:szCs w:val="39"/>
              </w:rPr>
              <w:t>m</w:t>
            </w:r>
            <w:r w:rsidR="0063652F" w:rsidRPr="0063652F">
              <w:rPr>
                <w:rFonts w:ascii="Comic Sans MS" w:hAnsi="Comic Sans MS"/>
                <w:sz w:val="39"/>
                <w:szCs w:val="39"/>
              </w:rPr>
              <w:t>ana</w:t>
            </w:r>
            <w:r w:rsidR="0063652F" w:rsidRPr="0063652F">
              <w:rPr>
                <w:rFonts w:ascii="Comic Sans MS" w:hAnsi="Comic Sans MS"/>
                <w:color w:val="FF0000"/>
                <w:sz w:val="39"/>
                <w:szCs w:val="39"/>
              </w:rPr>
              <w:t>geable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232536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s</w:t>
            </w:r>
            <w:r w:rsidR="0063652F">
              <w:rPr>
                <w:rFonts w:ascii="Comic Sans MS" w:eastAsia="Times New Roman" w:hAnsi="Comic Sans MS" w:cs="Times New Roman"/>
                <w:sz w:val="40"/>
              </w:rPr>
              <w:t>uggest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232536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t</w:t>
            </w:r>
            <w:r w:rsidR="0063652F">
              <w:rPr>
                <w:rFonts w:ascii="Comic Sans MS" w:eastAsia="Times New Roman" w:hAnsi="Comic Sans MS" w:cs="Times New Roman"/>
                <w:sz w:val="40"/>
              </w:rPr>
              <w:t>welfth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850"/>
        </w:trPr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232536">
            <w:pPr>
              <w:rPr>
                <w:rFonts w:ascii="Comic Sans MS" w:eastAsia="Times New Roman" w:hAnsi="Comic Sans MS" w:cs="Times New Roman"/>
                <w:sz w:val="40"/>
              </w:rPr>
            </w:pPr>
            <w:r>
              <w:rPr>
                <w:rFonts w:ascii="Comic Sans MS" w:eastAsia="Times New Roman" w:hAnsi="Comic Sans MS" w:cs="Times New Roman"/>
                <w:sz w:val="40"/>
              </w:rPr>
              <w:t>v</w:t>
            </w:r>
            <w:r w:rsidR="0063652F">
              <w:rPr>
                <w:rFonts w:ascii="Comic Sans MS" w:eastAsia="Times New Roman" w:hAnsi="Comic Sans MS" w:cs="Times New Roman"/>
                <w:sz w:val="40"/>
              </w:rPr>
              <w:t>ariety</w:t>
            </w: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6D6813" w:rsidRPr="001D55AB" w:rsidRDefault="006D6813">
      <w:pPr>
        <w:rPr>
          <w:rFonts w:ascii="Comic Sans MS" w:hAnsi="Comic Sans MS"/>
        </w:rPr>
        <w:sectPr w:rsidR="006D6813" w:rsidRPr="001D55AB" w:rsidSect="001D55AB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7" w:h="16839" w:code="9"/>
          <w:pgMar w:top="720" w:right="720" w:bottom="720" w:left="720" w:header="153" w:footer="503" w:gutter="0"/>
          <w:cols w:space="720"/>
          <w:docGrid w:linePitch="299"/>
        </w:sectPr>
      </w:pPr>
    </w:p>
    <w:p w:rsidR="006D6813" w:rsidRPr="001D55AB" w:rsidRDefault="00A4378E">
      <w:pPr>
        <w:spacing w:after="314"/>
        <w:ind w:left="-586" w:right="93"/>
        <w:jc w:val="right"/>
        <w:rPr>
          <w:rFonts w:ascii="Comic Sans MS" w:hAnsi="Comic Sans MS"/>
        </w:rPr>
      </w:pPr>
      <w:r w:rsidRPr="001D55AB">
        <w:rPr>
          <w:rFonts w:ascii="Comic Sans MS" w:hAnsi="Comic Sans MS"/>
          <w:noProof/>
        </w:rPr>
        <w:lastRenderedPageBreak/>
        <mc:AlternateContent>
          <mc:Choice Requires="wpg">
            <w:drawing>
              <wp:inline distT="0" distB="0" distL="0" distR="0">
                <wp:extent cx="5663184" cy="975667"/>
                <wp:effectExtent l="0" t="0" r="0" b="0"/>
                <wp:docPr id="8316" name="Group 8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3184" cy="975667"/>
                          <a:chOff x="0" y="0"/>
                          <a:chExt cx="5663184" cy="975667"/>
                        </a:xfrm>
                      </wpg:grpSpPr>
                      <pic:pic xmlns:pic="http://schemas.openxmlformats.org/drawingml/2006/picture">
                        <pic:nvPicPr>
                          <pic:cNvPr id="1105" name="Picture 110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3549396" y="74676"/>
                            <a:ext cx="821436" cy="819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7" name="Picture 1107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875276" y="216408"/>
                            <a:ext cx="457200" cy="5699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8" name="Rectangle 1108"/>
                        <wps:cNvSpPr/>
                        <wps:spPr>
                          <a:xfrm>
                            <a:off x="0" y="788312"/>
                            <a:ext cx="5938357" cy="2491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D6813" w:rsidRDefault="00A4378E"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  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pacing w:val="24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7"/>
                                  <w:sz w:val="23"/>
                                </w:rPr>
                                <w:t>Look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7"/>
                                  <w:sz w:val="23"/>
                                </w:rPr>
                                <w:t>Say</w:t>
                              </w:r>
                              <w:r>
                                <w:rPr>
                                  <w:b/>
                                  <w:spacing w:val="18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 </w:t>
                              </w:r>
                              <w:r>
                                <w:rPr>
                                  <w:b/>
                                  <w:w w:val="117"/>
                                  <w:sz w:val="23"/>
                                </w:rPr>
                                <w:t>Cover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 </w:t>
                              </w:r>
                              <w:r>
                                <w:rPr>
                                  <w:b/>
                                  <w:spacing w:val="17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2"/>
                                  <w:w w:val="1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20"/>
                                  <w:w w:val="117"/>
                                  <w:sz w:val="23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w w:val="117"/>
                                  <w:sz w:val="23"/>
                                </w:rPr>
                                <w:t>Write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" name="Shape 1112"/>
                        <wps:cNvSpPr/>
                        <wps:spPr>
                          <a:xfrm>
                            <a:off x="2191512" y="50292"/>
                            <a:ext cx="534924" cy="478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924" h="478537">
                                <a:moveTo>
                                  <a:pt x="115824" y="243840"/>
                                </a:moveTo>
                                <a:cubicBezTo>
                                  <a:pt x="115824" y="219456"/>
                                  <a:pt x="121920" y="193549"/>
                                  <a:pt x="131064" y="169164"/>
                                </a:cubicBezTo>
                                <a:cubicBezTo>
                                  <a:pt x="173736" y="57912"/>
                                  <a:pt x="289560" y="0"/>
                                  <a:pt x="390144" y="38100"/>
                                </a:cubicBezTo>
                                <a:cubicBezTo>
                                  <a:pt x="489204" y="77725"/>
                                  <a:pt x="534924" y="198120"/>
                                  <a:pt x="492252" y="309373"/>
                                </a:cubicBezTo>
                                <a:cubicBezTo>
                                  <a:pt x="449580" y="419100"/>
                                  <a:pt x="333756" y="478537"/>
                                  <a:pt x="234696" y="438912"/>
                                </a:cubicBezTo>
                                <a:cubicBezTo>
                                  <a:pt x="184404" y="420625"/>
                                  <a:pt x="144780" y="377952"/>
                                  <a:pt x="126492" y="323088"/>
                                </a:cubicBezTo>
                                <a:lnTo>
                                  <a:pt x="0" y="31242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14" name="Picture 1114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388620" y="434340"/>
                            <a:ext cx="536448" cy="384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6" name="Picture 1116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693420" y="0"/>
                            <a:ext cx="577596" cy="7787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8" name="Picture 1118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1572768" y="0"/>
                            <a:ext cx="737616" cy="829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0" name="Picture 112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2799588" y="147828"/>
                            <a:ext cx="682752" cy="681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2" name="Picture 1122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884676" y="0"/>
                            <a:ext cx="748284" cy="829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4" name="Picture 1124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5106925" y="77724"/>
                            <a:ext cx="556260" cy="7513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316" o:spid="_x0000_s1026" style="width:445.9pt;height:76.8pt;mso-position-horizontal-relative:char;mso-position-vertical-relative:line" coordsize="56631,975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05" o:spid="_x0000_s1027" type="#_x0000_t75" style="position:absolute;left:35493;top:746;width:8215;height:81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BXgPEAAAA3QAAAA8AAABkcnMvZG93bnJldi54bWxET99rwjAQfh/4P4QT9lJm2rGJVKOIbsOX&#10;CerY8625NsXmUppMs//eDAZ7u4/v5y1W0XbiQoNvHSsoJjkI4srplhsFH6fXhxkIH5A1do5JwQ95&#10;WC1HdwsstbvygS7H0IgUwr5EBSaEvpTSV4Ys+onriRNXu8FiSHBopB7wmsJtJx/zfCottpwaDPa0&#10;MVSdj99WQewKE7Kvl/3m7f3TbeunrIl1ptT9OK7nIALF8C/+c+90ml/kz/D7TTpB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KBXgPEAAAA3QAAAA8AAAAAAAAAAAAAAAAA&#10;nwIAAGRycy9kb3ducmV2LnhtbFBLBQYAAAAABAAEAPcAAACQAwAAAAA=&#10;">
                  <v:imagedata r:id="rId33" o:title=""/>
                </v:shape>
                <v:shape id="Picture 1107" o:spid="_x0000_s1028" type="#_x0000_t75" style="position:absolute;left:48752;top:2164;width:4572;height:56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F97oHFAAAA3QAAAA8AAABkcnMvZG93bnJldi54bWxET01rwkAQvQv+h2WEXqRu7EFt6irVIqjF&#10;QpNSr0N2zIZmZ0N2q/Hfu0Kht3m8z5kvO1uLM7W+cqxgPEpAEBdOV1wq+Mo3jzMQPiBrrB2Tgit5&#10;WC76vTmm2l34k85ZKEUMYZ+iAhNCk0rpC0MW/cg1xJE7udZiiLAtpW7xEsNtLZ+SZCItVhwbDDa0&#10;NlT8ZL9WwfvMrPLhN30cdm+bXD5X+8PxulfqYdC9voAI1IV/8Z97q+P8cTKF+zfxBLm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xfe6BxQAAAN0AAAAPAAAAAAAAAAAAAAAA&#10;AJ8CAABkcnMvZG93bnJldi54bWxQSwUGAAAAAAQABAD3AAAAkQMAAAAA&#10;">
                  <v:imagedata r:id="rId34" o:title=""/>
                </v:shape>
                <v:rect id="Rectangle 1108" o:spid="_x0000_s1029" style="position:absolute;top:7883;width:59383;height:24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ypEs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EfJYIr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PKkSxQAAAN0AAAAPAAAAAAAAAAAAAAAAAJgCAABkcnMv&#10;ZG93bnJldi54bWxQSwUGAAAAAAQABAD1AAAAigMAAAAA&#10;" filled="f" stroked="f">
                  <v:textbox inset="0,0,0,0">
                    <w:txbxContent>
                      <w:p w:rsidR="006D6813" w:rsidRDefault="00A4378E"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  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</w:t>
                        </w:r>
                        <w:r>
                          <w:rPr>
                            <w:b/>
                            <w:spacing w:val="24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w w:val="117"/>
                            <w:sz w:val="23"/>
                          </w:rPr>
                          <w:t>Look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w w:val="117"/>
                            <w:sz w:val="23"/>
                          </w:rPr>
                          <w:t>Say</w:t>
                        </w:r>
                        <w:r>
                          <w:rPr>
                            <w:b/>
                            <w:spacing w:val="18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 </w:t>
                        </w:r>
                        <w:r>
                          <w:rPr>
                            <w:b/>
                            <w:w w:val="117"/>
                            <w:sz w:val="23"/>
                          </w:rPr>
                          <w:t>Cover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 </w:t>
                        </w:r>
                        <w:r>
                          <w:rPr>
                            <w:b/>
                            <w:spacing w:val="17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2"/>
                            <w:w w:val="11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20"/>
                            <w:w w:val="117"/>
                            <w:sz w:val="23"/>
                          </w:rPr>
                          <w:t xml:space="preserve">  </w:t>
                        </w:r>
                        <w:r>
                          <w:rPr>
                            <w:b/>
                            <w:w w:val="117"/>
                            <w:sz w:val="23"/>
                          </w:rPr>
                          <w:t>Write</w:t>
                        </w:r>
                      </w:p>
                    </w:txbxContent>
                  </v:textbox>
                </v:rect>
                <v:shape id="Shape 1112" o:spid="_x0000_s1030" style="position:absolute;left:21915;top:502;width:5349;height:4786;visibility:visible;mso-wrap-style:square;v-text-anchor:top" coordsize="534924,4785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cAP8UA&#10;AADdAAAADwAAAGRycy9kb3ducmV2LnhtbERPS2vCQBC+F/wPywheRHdjqUh0FVuwFHpo6wM9Dtkx&#10;CWZnQ3ZrUn99tyD0Nh/fcxarzlbiSo0vHWtIxgoEceZMybmG/W4zmoHwAdlg5Zg0/JCH1bL3sMDU&#10;uJa/6LoNuYgh7FPUUIRQp1L6rCCLfuxq4sidXWMxRNjk0jTYxnBbyYlSU2mx5NhQYE0vBWWX7bfV&#10;8PpxU4+z5yd6V6e8vR3Wx88hs9aDfreegwjUhX/x3f1m4vwkmcDfN/EE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pwA/xQAAAN0AAAAPAAAAAAAAAAAAAAAAAJgCAABkcnMv&#10;ZG93bnJldi54bWxQSwUGAAAAAAQABAD1AAAAigMAAAAA&#10;" path="m115824,243840v,-24384,6096,-50291,15240,-74676c173736,57912,289560,,390144,38100v99060,39625,144780,160020,102108,271273c449580,419100,333756,478537,234696,438912,184404,420625,144780,377952,126492,323088l,312420,115824,243840xe" filled="f" strokeweight=".72pt">
                  <v:stroke endcap="round"/>
                  <v:path arrowok="t" textboxrect="0,0,534924,478537"/>
                </v:shape>
                <v:shape id="Picture 1114" o:spid="_x0000_s1031" type="#_x0000_t75" style="position:absolute;left:3886;top:4343;width:5364;height:38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hhlHDAAAA3QAAAA8AAABkcnMvZG93bnJldi54bWxET01rwkAQvRf8D8sUvIhuUqRIdJUiFOxN&#10;jSLehuyYhGRnw+7WxP76rlDobR7vc1abwbTiTs7XlhWkswQEcWF1zaWCU/45XYDwAVlja5kUPMjD&#10;Zj16WWGmbc8Huh9DKWII+wwVVCF0mZS+qMign9mOOHI36wyGCF0ptcM+hptWviXJuzRYc2yosKNt&#10;RUVz/DYKmvN1f1nYfZj0u8PXxDV5bfIfpcavw8cSRKAh/Iv/3Dsd56fpHJ7fxBPk+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aGGUcMAAADdAAAADwAAAAAAAAAAAAAAAACf&#10;AgAAZHJzL2Rvd25yZXYueG1sUEsFBgAAAAAEAAQA9wAAAI8DAAAAAA==&#10;">
                  <v:imagedata r:id="rId35" o:title=""/>
                </v:shape>
                <v:shape id="Picture 1116" o:spid="_x0000_s1032" type="#_x0000_t75" style="position:absolute;left:6934;width:5776;height:77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02xrCAAAA3QAAAA8AAABkcnMvZG93bnJldi54bWxET81qAjEQvhd8hzCCl6LZ9WBlNYpIi4LQ&#10;4uoDDMm4u7iZbJNUt2/fFARv8/H9znLd21bcyIfGsYJ8koEg1s40XCk4nz7GcxAhIhtsHZOCXwqw&#10;Xg1ellgYd+cj3cpYiRTCoUAFdYxdIWXQNVkME9cRJ+7ivMWYoK+k8XhP4baV0yybSYsNp4YaO9rW&#10;pK/lj1Xwpr/jYceeQ6nf+8OX+dxd969KjYb9ZgEiUh+f4od7b9L8PJ/B/zfpBLn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tNsawgAAAN0AAAAPAAAAAAAAAAAAAAAAAJ8C&#10;AABkcnMvZG93bnJldi54bWxQSwUGAAAAAAQABAD3AAAAjgMAAAAA&#10;">
                  <v:imagedata r:id="rId36" o:title=""/>
                </v:shape>
                <v:shape id="Picture 1118" o:spid="_x0000_s1033" type="#_x0000_t75" style="position:absolute;left:15727;width:7376;height:8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dhIHGAAAA3QAAAA8AAABkcnMvZG93bnJldi54bWxEj0FrwzAMhe+D/gejwm6rk26MkNUtoaww&#10;Rg9b195FrCahsWxiL03/fXUY7Cbxnt77tNpMrlcjDbHzbCBfZKCIa287bgwcf3ZPBaiYkC32nsnA&#10;jSJs1rOHFZbWX/mbxkNqlIRwLNFAm1IotY51Sw7jwgdi0c5+cJhkHRptB7xKuOv1MstetcOOpaHF&#10;QNuW6svh1xnYHz9fTmd6P92ed8VXVSxDVYzBmMf5VL2BSjSlf/Pf9YcV/DwXXPlGRtDr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V2EgcYAAADdAAAADwAAAAAAAAAAAAAA&#10;AACfAgAAZHJzL2Rvd25yZXYueG1sUEsFBgAAAAAEAAQA9wAAAJIDAAAAAA==&#10;">
                  <v:imagedata r:id="rId37" o:title=""/>
                </v:shape>
                <v:shape id="Picture 1120" o:spid="_x0000_s1034" type="#_x0000_t75" style="position:absolute;left:27995;top:1478;width:6828;height:6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rVPXGAAAA3QAAAA8AAABkcnMvZG93bnJldi54bWxEj09rwkAQxe9Cv8MyhV6kbhSxJbpKEbQe&#10;rX8OvQ3ZMQnNzobdNUm/fecg9DbDe/Peb1abwTWqoxBrzwamkwwUceFtzaWBy3n3+g4qJmSLjWcy&#10;8EsRNuun0Qpz63v+ou6USiUhHHM0UKXU5lrHoiKHceJbYtFuPjhMsoZS24C9hLtGz7JsoR3WLA0V&#10;trStqPg53Z2Ba/m9/7RhfDlcQx+68dvcH+femJfn4WMJKtGQ/s2P64MV/OlM+OUbGUG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CtU9cYAAADdAAAADwAAAAAAAAAAAAAA&#10;AACfAgAAZHJzL2Rvd25yZXYueG1sUEsFBgAAAAAEAAQA9wAAAJIDAAAAAA==&#10;">
                  <v:imagedata r:id="rId38" o:title=""/>
                </v:shape>
                <v:shape id="Picture 1122" o:spid="_x0000_s1035" type="#_x0000_t75" style="position:absolute;left:38846;width:7483;height:8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AvSjDAAAA3QAAAA8AAABkcnMvZG93bnJldi54bWxET99rwjAQfh/sfwg38G0mVpDRGUUHE/FB&#10;sFP2ejRnW9ZcShLb+t+bwWBv9/H9vOV6tK3oyYfGsYbZVIEgLp1puNJw/vp8fQMRIrLB1jFpuFOA&#10;9er5aYm5cQOfqC9iJVIIhxw11DF2uZShrMlimLqOOHFX5y3GBH0ljcchhdtWZkotpMWGU0ONHX3U&#10;VP4UN6vh8r07Xe9H1V9UIQ/Hra3Ocz9oPXkZN+8gIo3xX/zn3ps0f5Zl8PtNOkGu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C9KMMAAADdAAAADwAAAAAAAAAAAAAAAACf&#10;AgAAZHJzL2Rvd25yZXYueG1sUEsFBgAAAAAEAAQA9wAAAI8DAAAAAA==&#10;">
                  <v:imagedata r:id="rId39" o:title=""/>
                </v:shape>
                <v:shape id="Picture 1124" o:spid="_x0000_s1036" type="#_x0000_t75" style="position:absolute;left:51069;top:777;width:5562;height:7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Ah6jGAAAA3QAAAA8AAABkcnMvZG93bnJldi54bWxET01rwkAQvQv+h2WEXsRstFYkzSpSWttD&#10;e6iK9jhmxySanQ3Zrab/visI3ubxPiedt6YSZ2pcaVnBMIpBEGdWl5wr2KzfBlMQziNrrCyTgj9y&#10;MJ91Oykm2l74m84rn4sQwi5BBYX3dSKlywoy6CJbEwfuYBuDPsAml7rBSwg3lRzF8UQaLDk0FFjT&#10;S0HZafVrFCyzny9tdo9bPO6W7/2n13xvPhdKPfTaxTMIT62/i2/uDx3mD0djuH4TTpCz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0CHqMYAAADdAAAADwAAAAAAAAAAAAAA&#10;AACfAgAAZHJzL2Rvd25yZXYueG1sUEsFBgAAAAAEAAQA9wAAAJIDAAAAAA==&#10;">
                  <v:imagedata r:id="rId40" o:title=""/>
                </v:shape>
                <w10:anchorlock/>
              </v:group>
            </w:pict>
          </mc:Fallback>
        </mc:AlternateContent>
      </w:r>
      <w:r w:rsidRPr="001D55AB">
        <w:rPr>
          <w:rFonts w:ascii="Comic Sans MS" w:hAnsi="Comic Sans MS"/>
          <w:b/>
          <w:sz w:val="23"/>
        </w:rPr>
        <w:t xml:space="preserve">   Check       </w:t>
      </w:r>
    </w:p>
    <w:p w:rsidR="006D6813" w:rsidRPr="001D55AB" w:rsidRDefault="00A4378E">
      <w:pPr>
        <w:spacing w:after="99"/>
        <w:ind w:left="111"/>
        <w:jc w:val="center"/>
        <w:rPr>
          <w:rFonts w:ascii="Comic Sans MS" w:hAnsi="Comic Sans MS"/>
        </w:rPr>
      </w:pPr>
      <w:r w:rsidRPr="001D55AB">
        <w:rPr>
          <w:rFonts w:ascii="Comic Sans MS" w:hAnsi="Comic Sans MS"/>
          <w:sz w:val="31"/>
        </w:rPr>
        <w:t xml:space="preserve">Set 10:  </w:t>
      </w:r>
      <w:r w:rsidRPr="001D55AB">
        <w:rPr>
          <w:rFonts w:ascii="Comic Sans MS" w:hAnsi="Comic Sans MS"/>
          <w:color w:val="FF0000"/>
          <w:sz w:val="31"/>
        </w:rPr>
        <w:t>Revision</w:t>
      </w:r>
    </w:p>
    <w:tbl>
      <w:tblPr>
        <w:tblStyle w:val="TableGrid"/>
        <w:tblW w:w="5000" w:type="pct"/>
        <w:tblInd w:w="0" w:type="dxa"/>
        <w:tblCellMar>
          <w:left w:w="326" w:type="dxa"/>
          <w:right w:w="115" w:type="dxa"/>
        </w:tblCellMar>
        <w:tblLook w:val="04A0" w:firstRow="1" w:lastRow="0" w:firstColumn="1" w:lastColumn="0" w:noHBand="0" w:noVBand="1"/>
      </w:tblPr>
      <w:tblGrid>
        <w:gridCol w:w="3050"/>
        <w:gridCol w:w="3699"/>
        <w:gridCol w:w="3698"/>
      </w:tblGrid>
      <w:tr w:rsidR="001D55AB" w:rsidRPr="001D55AB" w:rsidTr="001E385B">
        <w:trPr>
          <w:trHeight w:val="624"/>
        </w:trPr>
        <w:tc>
          <w:tcPr>
            <w:tcW w:w="1289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right="103"/>
              <w:jc w:val="center"/>
              <w:rPr>
                <w:rFonts w:ascii="Comic Sans MS" w:hAnsi="Comic Sans MS"/>
              </w:rPr>
            </w:pPr>
            <w:r w:rsidRPr="001D55AB">
              <w:rPr>
                <w:rFonts w:ascii="Comic Sans MS" w:hAnsi="Comic Sans MS"/>
                <w:sz w:val="31"/>
              </w:rPr>
              <w:t>1</w:t>
            </w:r>
            <w:r w:rsidRPr="001D55AB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1D55AB">
              <w:rPr>
                <w:rFonts w:ascii="Comic Sans MS" w:hAnsi="Comic Sans MS"/>
                <w:sz w:val="31"/>
              </w:rPr>
              <w:t xml:space="preserve"> try </w:t>
            </w: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1D55AB">
            <w:pPr>
              <w:ind w:right="106"/>
              <w:jc w:val="center"/>
              <w:rPr>
                <w:rFonts w:ascii="Comic Sans MS" w:hAnsi="Comic Sans MS"/>
              </w:rPr>
            </w:pPr>
            <w:r w:rsidRPr="001D55AB">
              <w:rPr>
                <w:rFonts w:ascii="Comic Sans MS" w:hAnsi="Comic Sans MS"/>
                <w:sz w:val="31"/>
              </w:rPr>
              <w:t>2</w:t>
            </w:r>
            <w:r w:rsidRPr="001D55AB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1D55AB">
              <w:rPr>
                <w:rFonts w:ascii="Comic Sans MS" w:hAnsi="Comic Sans MS"/>
                <w:sz w:val="31"/>
              </w:rPr>
              <w:t xml:space="preserve"> try </w:t>
            </w: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810C4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9"/>
              </w:rPr>
              <w:t>s</w:t>
            </w:r>
            <w:r w:rsidR="001D55AB" w:rsidRPr="001D55AB">
              <w:rPr>
                <w:rFonts w:ascii="Comic Sans MS" w:hAnsi="Comic Sans MS"/>
                <w:sz w:val="39"/>
              </w:rPr>
              <w:t>pa</w:t>
            </w:r>
            <w:r w:rsidR="001D55AB" w:rsidRPr="001D55AB">
              <w:rPr>
                <w:rFonts w:ascii="Comic Sans MS" w:hAnsi="Comic Sans MS"/>
                <w:color w:val="FF0000"/>
                <w:sz w:val="39"/>
              </w:rPr>
              <w:t>cious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hAnsi="Comic Sans MS"/>
                <w:sz w:val="39"/>
              </w:rPr>
              <w:t>cau</w:t>
            </w:r>
            <w:r w:rsidRPr="001D55AB">
              <w:rPr>
                <w:rFonts w:ascii="Comic Sans MS" w:hAnsi="Comic Sans MS"/>
                <w:color w:val="FF0000"/>
                <w:sz w:val="39"/>
              </w:rPr>
              <w:t xml:space="preserve">tious 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810C4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9"/>
              </w:rPr>
              <w:t>s</w:t>
            </w:r>
            <w:r w:rsidR="001D55AB" w:rsidRPr="001D55AB">
              <w:rPr>
                <w:rFonts w:ascii="Comic Sans MS" w:hAnsi="Comic Sans MS"/>
                <w:sz w:val="39"/>
              </w:rPr>
              <w:t>pe</w:t>
            </w:r>
            <w:r w:rsidR="001D55AB" w:rsidRPr="001D55AB">
              <w:rPr>
                <w:rFonts w:ascii="Comic Sans MS" w:hAnsi="Comic Sans MS"/>
                <w:color w:val="FF0000"/>
                <w:sz w:val="39"/>
              </w:rPr>
              <w:t>cial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hAnsi="Comic Sans MS"/>
                <w:sz w:val="39"/>
              </w:rPr>
              <w:t>confiden</w:t>
            </w:r>
            <w:r w:rsidRPr="001D55AB">
              <w:rPr>
                <w:rFonts w:ascii="Comic Sans MS" w:hAnsi="Comic Sans MS"/>
                <w:color w:val="FF0000"/>
                <w:sz w:val="39"/>
              </w:rPr>
              <w:t xml:space="preserve">tial </w:t>
            </w: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810C4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9"/>
              </w:rPr>
              <w:t>i</w:t>
            </w:r>
            <w:r w:rsidR="001D55AB" w:rsidRPr="001D55AB">
              <w:rPr>
                <w:rFonts w:ascii="Comic Sans MS" w:hAnsi="Comic Sans MS"/>
                <w:sz w:val="39"/>
              </w:rPr>
              <w:t>mport</w:t>
            </w:r>
            <w:r w:rsidR="001D55AB" w:rsidRPr="001D55AB">
              <w:rPr>
                <w:rFonts w:ascii="Comic Sans MS" w:hAnsi="Comic Sans MS"/>
                <w:color w:val="FF0000"/>
                <w:sz w:val="39"/>
              </w:rPr>
              <w:t>ant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hAnsi="Comic Sans MS"/>
                <w:sz w:val="39"/>
              </w:rPr>
              <w:t>import</w:t>
            </w:r>
            <w:r w:rsidRPr="001D55AB">
              <w:rPr>
                <w:rFonts w:ascii="Comic Sans MS" w:hAnsi="Comic Sans MS"/>
                <w:color w:val="FF0000"/>
                <w:sz w:val="39"/>
              </w:rPr>
              <w:t xml:space="preserve">ance 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1D55AB" w:rsidRPr="001D55AB" w:rsidRDefault="00810C4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9"/>
              </w:rPr>
              <w:t>c</w:t>
            </w:r>
            <w:r w:rsidR="001D55AB" w:rsidRPr="001D55AB">
              <w:rPr>
                <w:rFonts w:ascii="Comic Sans MS" w:hAnsi="Comic Sans MS"/>
                <w:sz w:val="39"/>
              </w:rPr>
              <w:t>onsequ</w:t>
            </w:r>
            <w:r w:rsidR="001D55AB" w:rsidRPr="001D55AB">
              <w:rPr>
                <w:rFonts w:ascii="Comic Sans MS" w:hAnsi="Comic Sans MS"/>
                <w:color w:val="FF0000"/>
                <w:sz w:val="39"/>
              </w:rPr>
              <w:t>ent</w:t>
            </w:r>
            <w:r w:rsidR="0063652F">
              <w:rPr>
                <w:rFonts w:ascii="Comic Sans MS" w:hAnsi="Comic Sans MS"/>
                <w:color w:val="FF0000"/>
                <w:sz w:val="39"/>
              </w:rPr>
              <w:t>ly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1E385B">
        <w:trPr>
          <w:trHeight w:val="624"/>
        </w:trPr>
        <w:tc>
          <w:tcPr>
            <w:tcW w:w="1289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AB" w:rsidRPr="001D55AB" w:rsidRDefault="00810C4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9"/>
              </w:rPr>
              <w:t>c</w:t>
            </w:r>
            <w:r w:rsidR="001D55AB" w:rsidRPr="001D55AB">
              <w:rPr>
                <w:rFonts w:ascii="Comic Sans MS" w:hAnsi="Comic Sans MS"/>
                <w:sz w:val="39"/>
              </w:rPr>
              <w:t>onsequ</w:t>
            </w:r>
            <w:r w:rsidR="001D55AB" w:rsidRPr="001D55AB">
              <w:rPr>
                <w:rFonts w:ascii="Comic Sans MS" w:hAnsi="Comic Sans MS"/>
                <w:color w:val="FF0000"/>
                <w:sz w:val="39"/>
              </w:rPr>
              <w:t>ence</w:t>
            </w: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1D55AB">
            <w:pPr>
              <w:rPr>
                <w:rFonts w:ascii="Comic Sans MS" w:hAnsi="Comic Sans MS"/>
              </w:rPr>
            </w:pPr>
            <w:r w:rsidRPr="001D55AB">
              <w:rPr>
                <w:rFonts w:ascii="Comic Sans MS" w:hAnsi="Comic Sans MS"/>
                <w:sz w:val="39"/>
              </w:rPr>
              <w:t>differ</w:t>
            </w:r>
            <w:r w:rsidRPr="001D55AB">
              <w:rPr>
                <w:rFonts w:ascii="Comic Sans MS" w:hAnsi="Comic Sans MS"/>
                <w:color w:val="FF0000"/>
                <w:sz w:val="39"/>
              </w:rPr>
              <w:t xml:space="preserve">ent 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810C4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9"/>
              </w:rPr>
              <w:t>d</w:t>
            </w:r>
            <w:r w:rsidR="001D55AB" w:rsidRPr="001D55AB">
              <w:rPr>
                <w:rFonts w:ascii="Comic Sans MS" w:hAnsi="Comic Sans MS"/>
                <w:sz w:val="39"/>
              </w:rPr>
              <w:t>iffer</w:t>
            </w:r>
            <w:r w:rsidR="001D55AB" w:rsidRPr="001D55AB">
              <w:rPr>
                <w:rFonts w:ascii="Comic Sans MS" w:hAnsi="Comic Sans MS"/>
                <w:color w:val="FF0000"/>
                <w:sz w:val="39"/>
              </w:rPr>
              <w:t>ence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63652F" w:rsidRDefault="00810C48">
            <w:pPr>
              <w:rPr>
                <w:rFonts w:ascii="Comic Sans MS" w:hAnsi="Comic Sans MS"/>
                <w:sz w:val="39"/>
                <w:szCs w:val="39"/>
              </w:rPr>
            </w:pPr>
            <w:r>
              <w:rPr>
                <w:rFonts w:ascii="Comic Sans MS" w:hAnsi="Comic Sans MS"/>
                <w:sz w:val="39"/>
                <w:szCs w:val="39"/>
              </w:rPr>
              <w:t>r</w:t>
            </w:r>
            <w:r w:rsidR="0063652F" w:rsidRPr="0063652F">
              <w:rPr>
                <w:rFonts w:ascii="Comic Sans MS" w:hAnsi="Comic Sans MS"/>
                <w:sz w:val="39"/>
                <w:szCs w:val="39"/>
              </w:rPr>
              <w:t>epla</w:t>
            </w:r>
            <w:r w:rsidR="0063652F" w:rsidRPr="0063652F">
              <w:rPr>
                <w:rFonts w:ascii="Comic Sans MS" w:hAnsi="Comic Sans MS"/>
                <w:color w:val="FF0000"/>
                <w:sz w:val="39"/>
                <w:szCs w:val="39"/>
              </w:rPr>
              <w:t>ceable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63652F" w:rsidRPr="0063652F" w:rsidRDefault="0063652F" w:rsidP="0063652F">
            <w:pPr>
              <w:rPr>
                <w:rFonts w:ascii="Comic Sans MS" w:hAnsi="Comic Sans MS"/>
                <w:sz w:val="39"/>
                <w:szCs w:val="39"/>
              </w:rPr>
            </w:pPr>
            <w:r>
              <w:rPr>
                <w:rFonts w:ascii="Comic Sans MS" w:hAnsi="Comic Sans MS"/>
                <w:sz w:val="39"/>
                <w:szCs w:val="39"/>
              </w:rPr>
              <w:t>k</w:t>
            </w:r>
            <w:r w:rsidRPr="0063652F">
              <w:rPr>
                <w:rFonts w:ascii="Comic Sans MS" w:hAnsi="Comic Sans MS"/>
                <w:sz w:val="39"/>
                <w:szCs w:val="39"/>
              </w:rPr>
              <w:t>nowled</w:t>
            </w:r>
            <w:r w:rsidRPr="0063652F">
              <w:rPr>
                <w:rFonts w:ascii="Comic Sans MS" w:hAnsi="Comic Sans MS"/>
                <w:color w:val="FF0000"/>
                <w:sz w:val="39"/>
                <w:szCs w:val="39"/>
              </w:rPr>
              <w:t>geable</w:t>
            </w: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D55AB" w:rsidRPr="001D55AB" w:rsidTr="00CC0869">
        <w:trPr>
          <w:trHeight w:val="624"/>
        </w:trPr>
        <w:tc>
          <w:tcPr>
            <w:tcW w:w="1289" w:type="pct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D55AB" w:rsidRPr="001D55AB" w:rsidRDefault="00810C4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9"/>
              </w:rPr>
              <w:t>e</w:t>
            </w:r>
            <w:r w:rsidR="001D55AB" w:rsidRPr="001D55AB">
              <w:rPr>
                <w:rFonts w:ascii="Comic Sans MS" w:hAnsi="Comic Sans MS"/>
                <w:sz w:val="39"/>
              </w:rPr>
              <w:t>njoy</w:t>
            </w:r>
            <w:r w:rsidR="001D55AB" w:rsidRPr="001D55AB">
              <w:rPr>
                <w:rFonts w:ascii="Comic Sans MS" w:hAnsi="Comic Sans MS"/>
                <w:color w:val="FF0000"/>
                <w:sz w:val="39"/>
              </w:rPr>
              <w:t>able</w:t>
            </w: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D55AB" w:rsidRPr="001D55AB" w:rsidRDefault="001D55A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624"/>
        </w:trPr>
        <w:tc>
          <w:tcPr>
            <w:tcW w:w="1289" w:type="pct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810C48">
            <w:pPr>
              <w:rPr>
                <w:rFonts w:ascii="Comic Sans MS" w:hAnsi="Comic Sans MS"/>
                <w:sz w:val="39"/>
              </w:rPr>
            </w:pPr>
            <w:r>
              <w:rPr>
                <w:rFonts w:ascii="Comic Sans MS" w:hAnsi="Comic Sans MS"/>
                <w:sz w:val="39"/>
              </w:rPr>
              <w:t>v</w:t>
            </w:r>
            <w:r w:rsidR="0063652F">
              <w:rPr>
                <w:rFonts w:ascii="Comic Sans MS" w:hAnsi="Comic Sans MS"/>
                <w:sz w:val="39"/>
              </w:rPr>
              <w:t>egetable</w:t>
            </w: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624"/>
        </w:trPr>
        <w:tc>
          <w:tcPr>
            <w:tcW w:w="1289" w:type="pct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1E385B" w:rsidRPr="001D55AB" w:rsidRDefault="00810C48">
            <w:pPr>
              <w:rPr>
                <w:rFonts w:ascii="Comic Sans MS" w:hAnsi="Comic Sans MS"/>
                <w:sz w:val="39"/>
              </w:rPr>
            </w:pPr>
            <w:r>
              <w:rPr>
                <w:rFonts w:ascii="Comic Sans MS" w:hAnsi="Comic Sans MS"/>
                <w:sz w:val="39"/>
              </w:rPr>
              <w:t>v</w:t>
            </w:r>
            <w:r w:rsidR="0063652F">
              <w:rPr>
                <w:rFonts w:ascii="Comic Sans MS" w:hAnsi="Comic Sans MS"/>
                <w:sz w:val="39"/>
              </w:rPr>
              <w:t>ehicle</w:t>
            </w: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  <w:tr w:rsidR="001E385B" w:rsidRPr="001D55AB" w:rsidTr="00CC0869">
        <w:trPr>
          <w:trHeight w:val="624"/>
        </w:trPr>
        <w:tc>
          <w:tcPr>
            <w:tcW w:w="1289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:rsidR="0063652F" w:rsidRPr="001D55AB" w:rsidRDefault="00810C48" w:rsidP="0063652F">
            <w:pPr>
              <w:rPr>
                <w:rFonts w:ascii="Comic Sans MS" w:hAnsi="Comic Sans MS"/>
                <w:sz w:val="39"/>
              </w:rPr>
            </w:pPr>
            <w:r>
              <w:rPr>
                <w:rFonts w:ascii="Comic Sans MS" w:hAnsi="Comic Sans MS"/>
                <w:sz w:val="39"/>
              </w:rPr>
              <w:t>y</w:t>
            </w:r>
            <w:r w:rsidR="0063652F">
              <w:rPr>
                <w:rFonts w:ascii="Comic Sans MS" w:hAnsi="Comic Sans MS"/>
                <w:sz w:val="39"/>
              </w:rPr>
              <w:t>acht</w:t>
            </w: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  <w:tc>
          <w:tcPr>
            <w:tcW w:w="1856" w:type="pct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385B" w:rsidRPr="001D55AB" w:rsidRDefault="001E385B">
            <w:pPr>
              <w:rPr>
                <w:rFonts w:ascii="Comic Sans MS" w:hAnsi="Comic Sans MS"/>
              </w:rPr>
            </w:pPr>
          </w:p>
        </w:tc>
      </w:tr>
    </w:tbl>
    <w:p w:rsidR="006D6813" w:rsidRPr="001D55AB" w:rsidRDefault="00A4378E">
      <w:pPr>
        <w:spacing w:after="0"/>
        <w:rPr>
          <w:rFonts w:ascii="Comic Sans MS" w:hAnsi="Comic Sans MS"/>
        </w:rPr>
      </w:pPr>
      <w:r w:rsidRPr="001D55AB">
        <w:rPr>
          <w:rFonts w:ascii="Comic Sans MS" w:hAnsi="Comic Sans MS"/>
          <w:sz w:val="23"/>
        </w:rPr>
        <w:t xml:space="preserve">Y6T1                             </w:t>
      </w:r>
      <w:r w:rsidR="001E385B">
        <w:rPr>
          <w:rFonts w:ascii="Comic Sans MS" w:hAnsi="Comic Sans MS"/>
          <w:sz w:val="23"/>
        </w:rPr>
        <w:t xml:space="preserve">   </w:t>
      </w:r>
    </w:p>
    <w:p w:rsidR="006D6813" w:rsidRPr="001D55AB" w:rsidRDefault="006D6813">
      <w:pPr>
        <w:spacing w:after="0"/>
        <w:ind w:left="-1440" w:right="9360"/>
        <w:rPr>
          <w:rFonts w:ascii="Comic Sans MS" w:hAnsi="Comic Sans MS"/>
        </w:rPr>
      </w:pPr>
    </w:p>
    <w:sectPr w:rsidR="006D6813" w:rsidRPr="001D55AB" w:rsidSect="001D55AB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7" w:h="16839" w:code="9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874" w:rsidRDefault="00A4378E">
      <w:pPr>
        <w:spacing w:after="0" w:line="240" w:lineRule="auto"/>
      </w:pPr>
      <w:r>
        <w:separator/>
      </w:r>
    </w:p>
  </w:endnote>
  <w:endnote w:type="continuationSeparator" w:id="0">
    <w:p w:rsidR="00503874" w:rsidRDefault="00A43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324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324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324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324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324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324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324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324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324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6D6813"/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6D6813"/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6D681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874" w:rsidRDefault="00A4378E">
      <w:pPr>
        <w:spacing w:after="0" w:line="240" w:lineRule="auto"/>
      </w:pPr>
      <w:r>
        <w:separator/>
      </w:r>
    </w:p>
  </w:footnote>
  <w:footnote w:type="continuationSeparator" w:id="0">
    <w:p w:rsidR="00503874" w:rsidRDefault="00A43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-1440" w:right="11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737616</wp:posOffset>
              </wp:positionH>
              <wp:positionV relativeFrom="page">
                <wp:posOffset>97155</wp:posOffset>
              </wp:positionV>
              <wp:extent cx="6048909" cy="1000125"/>
              <wp:effectExtent l="0" t="0" r="0" b="0"/>
              <wp:wrapSquare wrapText="bothSides"/>
              <wp:docPr id="10021" name="Group 100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8909" cy="1000125"/>
                        <a:chOff x="0" y="0"/>
                        <a:chExt cx="6048909" cy="1000125"/>
                      </a:xfrm>
                    </wpg:grpSpPr>
                    <pic:pic xmlns:pic="http://schemas.openxmlformats.org/drawingml/2006/picture">
                      <pic:nvPicPr>
                        <pic:cNvPr id="10022" name="Picture 100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647059" y="76200"/>
                          <a:ext cx="843280" cy="843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25" name="Picture 1002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07864" y="222885"/>
                          <a:ext cx="471170" cy="5854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031" name="Rectangle 10031"/>
                      <wps:cNvSpPr/>
                      <wps:spPr>
                        <a:xfrm>
                          <a:off x="0" y="802005"/>
                          <a:ext cx="610224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032" name="Rectangle 10032"/>
                      <wps:cNvSpPr/>
                      <wps:spPr>
                        <a:xfrm>
                          <a:off x="5155387" y="802005"/>
                          <a:ext cx="1188384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026" name="Shape 10026"/>
                      <wps:cNvSpPr/>
                      <wps:spPr>
                        <a:xfrm>
                          <a:off x="2251583" y="51435"/>
                          <a:ext cx="549783" cy="4914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783" h="491490">
                              <a:moveTo>
                                <a:pt x="118237" y="251333"/>
                              </a:moveTo>
                              <a:cubicBezTo>
                                <a:pt x="119380" y="225044"/>
                                <a:pt x="124841" y="198755"/>
                                <a:pt x="134493" y="173736"/>
                              </a:cubicBezTo>
                              <a:cubicBezTo>
                                <a:pt x="178562" y="59944"/>
                                <a:pt x="297434" y="0"/>
                                <a:pt x="399923" y="39751"/>
                              </a:cubicBezTo>
                              <a:cubicBezTo>
                                <a:pt x="502539" y="79502"/>
                                <a:pt x="549783" y="203962"/>
                                <a:pt x="505714" y="317753"/>
                              </a:cubicBezTo>
                              <a:cubicBezTo>
                                <a:pt x="461645" y="431546"/>
                                <a:pt x="342773" y="491490"/>
                                <a:pt x="240284" y="451739"/>
                              </a:cubicBezTo>
                              <a:cubicBezTo>
                                <a:pt x="188468" y="431673"/>
                                <a:pt x="148336" y="388493"/>
                                <a:pt x="129540" y="332740"/>
                              </a:cubicBezTo>
                              <a:lnTo>
                                <a:pt x="0" y="32131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030" name="Picture 1003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 rot="754253">
                          <a:off x="390780" y="355010"/>
                          <a:ext cx="531496" cy="5708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29" name="Picture 1002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12089" y="0"/>
                          <a:ext cx="593725" cy="7994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27" name="Picture 10027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615059" y="0"/>
                          <a:ext cx="75755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23" name="Picture 10023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2875534" y="151130"/>
                          <a:ext cx="701040" cy="7010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24" name="Picture 10024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991229" y="0"/>
                          <a:ext cx="76771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28" name="Picture 10028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45354" y="80010"/>
                          <a:ext cx="571500" cy="772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0021" o:spid="_x0000_s1037" style="position:absolute;left:0;text-align:left;margin-left:58.1pt;margin-top:7.65pt;width:476.3pt;height:78.75pt;z-index:251658240;mso-position-horizontal-relative:page;mso-position-vertical-relative:page" coordsize="60489,100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022" o:spid="_x0000_s1038" type="#_x0000_t75" style="position:absolute;left:36470;top:762;width:8433;height:8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MM+PEAAAA3gAAAA8AAABkcnMvZG93bnJldi54bWxET01rwkAQvRf6H5Yp9FZ3m4NIdJUitBWr&#10;hyb2PmSnSWh2NuxuNPn3riD0No/3OavNaDtxJh9axxpeZwoEceVMy7WGU/n+sgARIrLBzjFpmCjA&#10;Zv34sMLcuAt/07mItUghHHLU0MTY51KGqiGLYeZ64sT9Om8xJuhraTxeUrjtZKbUXFpsOTU02NO2&#10;oeqvGKyGbhjr/fHz4zBMP6cpFOXXttx7rZ+fxrcliEhj/Bff3TuT5iuVZXB7J90g11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yMM+PEAAAA3gAAAA8AAAAAAAAAAAAAAAAA&#10;nwIAAGRycy9kb3ducmV2LnhtbFBLBQYAAAAABAAEAPcAAACQAwAAAAA=&#10;">
                <v:imagedata r:id="rId9" o:title=""/>
              </v:shape>
              <v:shape id="Picture 10025" o:spid="_x0000_s1039" type="#_x0000_t75" style="position:absolute;left:50078;top:2228;width:4712;height:5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45kDBAAAA3gAAAA8AAABkcnMvZG93bnJldi54bWxET02LwjAQvQv+hzCCN00sKFqNoguysjet&#10;4HVsxrbYTLpNVuu/3ywseJvH+5zVprO1eFDrK8caJmMFgjh3puJCwznbj+YgfEA2WDsmDS/ysFn3&#10;eytMjXvykR6nUIgYwj5FDWUITSqlz0uy6MeuIY7czbUWQ4RtIU2Lzxhua5koNZMWK44NJTb0UVJ+&#10;P/1YDcZ8BnU8F5dr9f21m+19lqhFpvVw0G2XIAJ14S3+dx9MnK9UMoW/d+INcv0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a45kDBAAAA3gAAAA8AAAAAAAAAAAAAAAAAnwIA&#10;AGRycy9kb3ducmV2LnhtbFBLBQYAAAAABAAEAPcAAACNAwAAAAA=&#10;">
                <v:imagedata r:id="rId10" o:title=""/>
              </v:shape>
              <v:rect id="Rectangle 10031" o:spid="_x0000_s1040" style="position:absolute;top:8020;width:61022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nXC8QA&#10;AADeAAAADwAAAGRycy9kb3ducmV2LnhtbERPTWvCQBC9F/wPywi91V0rFI3ZiNiKHlsV1NuQHZNg&#10;djZktybtr+8WBG/zeJ+TLnpbixu1vnKsYTxSIIhzZyouNBz265cpCB+QDdaOScMPeVhkg6cUE+M6&#10;/qLbLhQihrBPUEMZQpNI6fOSLPqRa4gjd3GtxRBhW0jTYhfDbS1flXqTFiuODSU2tCopv+6+rYbN&#10;tFmetu63K+qP8+b4eZy972dB6+dhv5yDCNSHh/ju3po4X6nJGP7fiTf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J1wvEAAAA3gAAAA8AAAAAAAAAAAAAAAAAmAIAAGRycy9k&#10;b3ducmV2LnhtbFBLBQYAAAAABAAEAPUAAACJAwAAAAA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10032" o:spid="_x0000_s1041" style="position:absolute;left:51553;top:8020;width:11884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JfMQA&#10;AADeAAAADwAAAGRycy9kb3ducmV2LnhtbERPTWvCQBC9C/0PyxS86W4VRFNXkVbRo5qC7W3ITpPQ&#10;7GzIrib6611B6G0e73Pmy85W4kKNLx1reBsqEMSZMyXnGr7SzWAKwgdkg5Vj0nAlD8vFS2+OiXEt&#10;H+hyDLmIIewT1FCEUCdS+qwgi37oauLI/brGYoiwyaVpsI3htpIjpSbSYsmxocCaPgrK/o5nq2E7&#10;rVffO3dr82r9sz3tT7PPdBa07r92q3cQgbrwL366dybOV2o8gsc78Qa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bSXzEAAAA3gAAAA8AAAAAAAAAAAAAAAAAmAIAAGRycy9k&#10;b3ducmV2LnhtbFBLBQYAAAAABAAEAPUAAACJAwAAAAA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shape id="Shape 10026" o:spid="_x0000_s1042" style="position:absolute;left:22515;top:514;width:5498;height:4915;visibility:visible;mso-wrap-style:square;v-text-anchor:top" coordsize="549783,491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yfOMUA&#10;AADeAAAADwAAAGRycy9kb3ducmV2LnhtbERPS0sDMRC+C/0PYQpexCbtoerabBFBWlCQPhC8DZvZ&#10;7GIy2W7S7vrvjSB4m4/vOav16J24UB/bwBrmMwWCuAqmZavheHi5vQcRE7JBF5g0fFOEdTm5WmFh&#10;wsA7uuyTFTmEY4EampS6QspYNeQxzkJHnLk69B5Thr2Vpschh3snF0otpceWc0ODHT03VH3tz17D&#10;26dy1ebBbezrx81pd4e1ssO71tfT8ekRRKIx/Yv/3FuT5yu1WMLvO/kGWf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PJ84xQAAAN4AAAAPAAAAAAAAAAAAAAAAAJgCAABkcnMv&#10;ZG93bnJldi54bWxQSwUGAAAAAAQABAD1AAAAigMAAAAA&#10;" path="m118237,251333v1143,-26289,6604,-52578,16256,-77597c178562,59944,297434,,399923,39751,502539,79502,549783,203962,505714,317753,461645,431546,342773,491490,240284,451739,188468,431673,148336,388493,129540,332740l,321310,118237,251333xe" filled="f">
                <v:stroke endcap="round"/>
                <v:path arrowok="t" textboxrect="0,0,549783,491490"/>
              </v:shape>
              <v:shape id="Picture 10030" o:spid="_x0000_s1043" type="#_x0000_t75" style="position:absolute;left:3907;top:3550;width:5315;height:5708;rotation:8238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/NnTIAAAA3gAAAA8AAABkcnMvZG93bnJldi54bWxEj0FPwkAQhe8m/ofNmHiDXRUbUliIGiWc&#10;JCIkHCfdoW3ozjbdtRR/vXMg8TaTefPe++bLwTeqpy7WgS08jA0o4iK4mksLu++P0RRUTMgOm8Bk&#10;4UIRlovbmznmLpz5i/ptKpWYcMzRQpVSm2sdi4o8xnFoieV2DJ3HJGtXatfhWcx9ox+NybTHmiWh&#10;wpbeKipO2x9v4fcz48v6ebNvXyeDz/z7YVX0B2vv74aXGahEQ/oXX7/XTuob8yQAgiMz6MU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YPzZ0yAAAAN4AAAAPAAAAAAAAAAAA&#10;AAAAAJ8CAABkcnMvZG93bnJldi54bWxQSwUGAAAAAAQABAD3AAAAlAMAAAAA&#10;">
                <v:imagedata r:id="rId11" o:title=""/>
              </v:shape>
              <v:shape id="Picture 10029" o:spid="_x0000_s1044" type="#_x0000_t75" style="position:absolute;left:7120;width:5938;height:7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TMpTDAAAA3gAAAA8AAABkcnMvZG93bnJldi54bWxET91qwjAUvh/sHcIZ7E6TdSizGsUNRLcr&#10;pz7AoTm2Zc1JbWIb394MBrs7H9/vWayibURPna8da3gZKxDEhTM1lxpOx83oDYQPyAYbx6ThRh5W&#10;y8eHBebGDfxN/SGUIoWwz1FDFUKbS+mLiiz6sWuJE3d2ncWQYFdK0+GQwm0jM6Wm0mLNqaHClj4q&#10;Kn4OV6shXi82U832vR9eb/v4NfvcKJpo/fwU13MQgWL4F/+5dybNVyqbwe876Qa5v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JMylMMAAADeAAAADwAAAAAAAAAAAAAAAACf&#10;AgAAZHJzL2Rvd25yZXYueG1sUEsFBgAAAAAEAAQA9wAAAI8DAAAAAA==&#10;">
                <v:imagedata r:id="rId12" o:title=""/>
              </v:shape>
              <v:shape id="Picture 10027" o:spid="_x0000_s1045" type="#_x0000_t75" style="position:absolute;left:16150;width:7576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ipjXFAAAA3gAAAA8AAABkcnMvZG93bnJldi54bWxET91qwjAUvh/sHcIZ7G4mOtjWahQRNga7&#10;kFUf4NAcm2pz0jVZbff0RhB2dz6+37NYDa4RPXWh9qxhOlEgiEtvaq407HfvT28gQkQ22HgmDSMF&#10;WC3v7xaYG3/mb+qLWIkUwiFHDTbGNpcylJYcholviRN38J3DmGBXSdPhOYW7Rs6UepEOa04NFlva&#10;WCpPxa/T8PyXUXYcs3Hz8/G16+vt2ham0vrxYVjPQUQa4r/45v40ab5Ss1e4vpNukMsL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IqY1xQAAAN4AAAAPAAAAAAAAAAAAAAAA&#10;AJ8CAABkcnMvZG93bnJldi54bWxQSwUGAAAAAAQABAD3AAAAkQMAAAAA&#10;">
                <v:imagedata r:id="rId13" o:title=""/>
              </v:shape>
              <v:shape id="Picture 10023" o:spid="_x0000_s1046" type="#_x0000_t75" style="position:absolute;left:28755;top:1511;width:7010;height:7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ZjmLEAAAA3gAAAA8AAABkcnMvZG93bnJldi54bWxET01rwkAQvQv9D8sUvOluFURSVymtgnoo&#10;RovnITtNgtnZkN0m0V/vFgRv83ifs1j1thItNb50rOFtrEAQZ86UnGv4OW1GcxA+IBusHJOGK3lY&#10;LV8GC0yM6zil9hhyEUPYJ6ihCKFOpPRZQRb92NXEkft1jcUQYZNL02AXw20lJ0rNpMWSY0OBNX0W&#10;lF2Of1ZD313X60u5239t0vwwl/W5/b6dtR6+9h/vIAL14Sl+uLcmzldqMoX/d+INcnk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oZjmLEAAAA3gAAAA8AAAAAAAAAAAAAAAAA&#10;nwIAAGRycy9kb3ducmV2LnhtbFBLBQYAAAAABAAEAPcAAACQAwAAAAA=&#10;">
                <v:imagedata r:id="rId14" o:title=""/>
              </v:shape>
              <v:shape id="Picture 10024" o:spid="_x0000_s1047" type="#_x0000_t75" style="position:absolute;left:39912;width:7677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5I6FrCAAAA3gAAAA8AAABkcnMvZG93bnJldi54bWxET81KAzEQvgu+QxjBm00sWmVtWkQQCtKD&#10;bR9g2IzJtpvJNhnb7dsbQfA2H9/vzJdj7NWJcukSW7ifGFDEbXIdewu77fvdM6giyA77xGThQgWW&#10;i+urOTYunfmTThvxqoZwadBCEBkarUsbKGKZpIG4cl8pR5QKs9cu47mGx15PjZnpiB3XhoADvQVq&#10;D5vvaGF2DHLZf3j/lI5r2dKj5FVcW3t7M76+gBIa5V/85165Ot+Y6QP8vlNv0I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SOhawgAAAN4AAAAPAAAAAAAAAAAAAAAAAJ8C&#10;AABkcnMvZG93bnJldi54bWxQSwUGAAAAAAQABAD3AAAAjgMAAAAA&#10;">
                <v:imagedata r:id="rId15" o:title=""/>
              </v:shape>
              <v:shape id="Picture 10028" o:spid="_x0000_s1048" type="#_x0000_t75" style="position:absolute;left:52453;top:800;width:5715;height:7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FGtXHAAAA3gAAAA8AAABkcnMvZG93bnJldi54bWxEj09rwzAMxe+Dfgejwi5jtVfoaLO6ZQw2&#10;WnbqH+hVxGqcNpaz2Guybz8dBrtJvKf3flquh9CoG3WpjmzhaWJAEZfR1VxZOB7eH+egUkZ22EQm&#10;Cz+UYL0a3S2xcLHnHd32uVISwqlACz7nttA6lZ4CpklsiUU7xy5glrWrtOuwl/DQ6KkxzzpgzdLg&#10;saU3T+V1/x0sbA/9aZY+d4vNh59tvxZn4x4uxtr78fD6AirTkP/Nf9cbJ/jGTIVX3pEZ9OoX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qFGtXHAAAA3gAAAA8AAAAAAAAAAAAA&#10;AAAAnwIAAGRycy9kb3ducmV2LnhtbFBLBQYAAAAABAAEAPcAAACTAwAAAAA=&#10;">
                <v:imagedata r:id="rId16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1D55AB">
    <w:pPr>
      <w:spacing w:after="0"/>
      <w:ind w:left="-1440" w:right="113"/>
    </w:pPr>
    <w:r w:rsidRPr="001D55AB">
      <w:rPr>
        <w:noProof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-25266</wp:posOffset>
          </wp:positionV>
          <wp:extent cx="5937885" cy="1256665"/>
          <wp:effectExtent l="0" t="0" r="5715" b="635"/>
          <wp:wrapTight wrapText="bothSides">
            <wp:wrapPolygon edited="0">
              <wp:start x="0" y="0"/>
              <wp:lineTo x="0" y="21283"/>
              <wp:lineTo x="21551" y="21283"/>
              <wp:lineTo x="21551" y="0"/>
              <wp:lineTo x="0" y="0"/>
            </wp:wrapPolygon>
          </wp:wrapTight>
          <wp:docPr id="2" name="Picture 2" descr="K:\~Literacy Resources\Spellings\Spellings for new curriculum\Spelling headers\Year 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~Literacy Resources\Spellings\Spellings for new curriculum\Spelling headers\Year 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88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-1440" w:right="11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737616</wp:posOffset>
              </wp:positionH>
              <wp:positionV relativeFrom="page">
                <wp:posOffset>97155</wp:posOffset>
              </wp:positionV>
              <wp:extent cx="6048909" cy="1000125"/>
              <wp:effectExtent l="0" t="0" r="0" b="0"/>
              <wp:wrapSquare wrapText="bothSides"/>
              <wp:docPr id="9977" name="Group 99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8909" cy="1000125"/>
                        <a:chOff x="0" y="0"/>
                        <a:chExt cx="6048909" cy="1000125"/>
                      </a:xfrm>
                    </wpg:grpSpPr>
                    <pic:pic xmlns:pic="http://schemas.openxmlformats.org/drawingml/2006/picture">
                      <pic:nvPicPr>
                        <pic:cNvPr id="9978" name="Picture 99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647059" y="76200"/>
                          <a:ext cx="843280" cy="843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981" name="Picture 998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07864" y="222885"/>
                          <a:ext cx="471170" cy="5854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987" name="Rectangle 9987"/>
                      <wps:cNvSpPr/>
                      <wps:spPr>
                        <a:xfrm>
                          <a:off x="0" y="802005"/>
                          <a:ext cx="610224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9988" name="Rectangle 9988"/>
                      <wps:cNvSpPr/>
                      <wps:spPr>
                        <a:xfrm>
                          <a:off x="5155387" y="802005"/>
                          <a:ext cx="1188384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9982" name="Shape 9982"/>
                      <wps:cNvSpPr/>
                      <wps:spPr>
                        <a:xfrm>
                          <a:off x="2251583" y="51435"/>
                          <a:ext cx="549783" cy="4914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783" h="491490">
                              <a:moveTo>
                                <a:pt x="118237" y="251333"/>
                              </a:moveTo>
                              <a:cubicBezTo>
                                <a:pt x="119380" y="225044"/>
                                <a:pt x="124841" y="198755"/>
                                <a:pt x="134493" y="173736"/>
                              </a:cubicBezTo>
                              <a:cubicBezTo>
                                <a:pt x="178562" y="59944"/>
                                <a:pt x="297434" y="0"/>
                                <a:pt x="399923" y="39751"/>
                              </a:cubicBezTo>
                              <a:cubicBezTo>
                                <a:pt x="502539" y="79502"/>
                                <a:pt x="549783" y="203962"/>
                                <a:pt x="505714" y="317753"/>
                              </a:cubicBezTo>
                              <a:cubicBezTo>
                                <a:pt x="461645" y="431546"/>
                                <a:pt x="342773" y="491490"/>
                                <a:pt x="240284" y="451739"/>
                              </a:cubicBezTo>
                              <a:cubicBezTo>
                                <a:pt x="188468" y="431673"/>
                                <a:pt x="148336" y="388493"/>
                                <a:pt x="129540" y="332740"/>
                              </a:cubicBezTo>
                              <a:lnTo>
                                <a:pt x="0" y="32131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9986" name="Picture 998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 rot="754253">
                          <a:off x="390780" y="355010"/>
                          <a:ext cx="531496" cy="5708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985" name="Picture 9985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12089" y="0"/>
                          <a:ext cx="593725" cy="7994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983" name="Picture 9983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615059" y="0"/>
                          <a:ext cx="75755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979" name="Picture 9979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2875534" y="151130"/>
                          <a:ext cx="701040" cy="7010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980" name="Picture 9980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991229" y="0"/>
                          <a:ext cx="76771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984" name="Picture 9984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45354" y="80010"/>
                          <a:ext cx="571500" cy="772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9977" o:spid="_x0000_s1049" style="position:absolute;left:0;text-align:left;margin-left:58.1pt;margin-top:7.65pt;width:476.3pt;height:78.75pt;z-index:251660288;mso-position-horizontal-relative:page;mso-position-vertical-relative:page" coordsize="60489,100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978" o:spid="_x0000_s1050" type="#_x0000_t75" style="position:absolute;left:36470;top:762;width:8433;height:8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oHM3DAAAA3QAAAA8AAABkcnMvZG93bnJldi54bWxET7tuwjAU3Sv1H6xbqVtxYCglxSCExENQ&#10;BhK6X8WXJCK+jmwHkr/HQ6WOR+c9X/amEXdyvrasYDxKQBAXVtdcKrjkm48vED4ga2wsk4KBPCwX&#10;ry9zTLV98JnuWShFDGGfooIqhDaV0hcVGfQj2xJH7mqdwRChK6V2+IjhppGTJPmUBmuODRW2tK6o&#10;uGWdUdB0fXk47bY/3fB7GXyWH9f5wSn1/tavvkEE6sO/+M+91wpms2mcG9/EJyA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agczcMAAADdAAAADwAAAAAAAAAAAAAAAACf&#10;AgAAZHJzL2Rvd25yZXYueG1sUEsFBgAAAAAEAAQA9wAAAI8DAAAAAA==&#10;">
                <v:imagedata r:id="rId9" o:title=""/>
              </v:shape>
              <v:shape id="Picture 9981" o:spid="_x0000_s1051" type="#_x0000_t75" style="position:absolute;left:50078;top:2228;width:4712;height:5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MyjfDAAAA3QAAAA8AAABkcnMvZG93bnJldi54bWxEj0GLwjAUhO/C/ofwFvamiR7Edo2igrjs&#10;TVvw+rZ5tsXmpTZRu//eCILHYWa+YebL3jbiRp2vHWsYjxQI4sKZmksNebYdzkD4gGywcUwa/snD&#10;cvExmGNq3J33dDuEUkQI+xQ1VCG0qZS+qMiiH7mWOHon11kMUXalNB3eI9w2cqLUVFqsOS5U2NKm&#10;ouJ8uFoNxuyC2ufl8a++/K6nW59NVJJp/fXZr75BBOrDO/xq/xgNSTIbw/NNfAJy8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IzKN8MAAADdAAAADwAAAAAAAAAAAAAAAACf&#10;AgAAZHJzL2Rvd25yZXYueG1sUEsFBgAAAAAEAAQA9wAAAI8DAAAAAA==&#10;">
                <v:imagedata r:id="rId10" o:title=""/>
              </v:shape>
              <v:rect id="Rectangle 9987" o:spid="_x0000_s1052" style="position:absolute;top:8020;width:61022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LuxscA&#10;AADdAAAADwAAAGRycy9kb3ducmV2LnhtbESPT2vCQBTE74V+h+UVequb9lCTmI1I/6DHagT19sg+&#10;k2D2bchuTeqn7wqCx2FmfsNk89G04ky9aywreJ1EIIhLqxuuFGyL75cYhPPIGlvLpOCPHMzzx4cM&#10;U20HXtN54ysRIOxSVFB736VSurImg25iO+LgHW1v0AfZV1L3OAS4aeVbFL1Lgw2HhRo7+qipPG1+&#10;jYJl3C32K3sZqvbrsNz97JLPIvFKPT+NixkIT6O/h2/tlVaQJPEUrm/CE5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i7sbHAAAA3QAAAA8AAAAAAAAAAAAAAAAAmAIAAGRy&#10;cy9kb3ducmV2LnhtbFBLBQYAAAAABAAEAPUAAACMAwAAAAA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9988" o:spid="_x0000_s1053" style="position:absolute;left:51553;top:8020;width:11884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16tMMA&#10;AADdAAAADwAAAGRycy9kb3ducmV2LnhtbERPu27CMBTdK/UfrFuJrXHaoUoCBqE+BCMlSIHtKr7E&#10;EfF1FLsk8PX1UKnj0XkvVpPtxJUG3zpW8JKkIIhrp1tuFBzKr+cMhA/IGjvHpOBGHlbLx4cFFtqN&#10;/E3XfWhEDGFfoAITQl9I6WtDFn3ieuLInd1gMUQ4NFIPOMZw28nXNH2TFluODQZ7ejdUX/Y/VsEm&#10;69fHrbuPTfd52lS7Kv8o86DU7Glaz0EEmsK/+M+91QryPItz45v4B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T16tMMAAADdAAAADwAAAAAAAAAAAAAAAACYAgAAZHJzL2Rv&#10;d25yZXYueG1sUEsFBgAAAAAEAAQA9QAAAIgDAAAAAA=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shape id="Shape 9982" o:spid="_x0000_s1054" style="position:absolute;left:22515;top:514;width:5498;height:4915;visibility:visible;mso-wrap-style:square;v-text-anchor:top" coordsize="549783,491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37p8cA&#10;AADdAAAADwAAAGRycy9kb3ducmV2LnhtbESPQUsDMRSE74X+h/AKXopN7EG726ZFBKlgQVpF8PbY&#10;vGaXJi/rJnbXf28KBY/DzHzDrDaDd+JMXWwCa7ibKRDEVTANWw0f78+3CxAxIRt0gUnDL0XYrMej&#10;FZYm9Lyn8yFZkSEcS9RQp9SWUsaqJo9xFlri7B1D5zFl2VlpOuwz3Ds5V+peemw4L9TY0lNN1enw&#10;4zXsvpSrtoXb2tfP6ff+AY/K9m9a30yGxyWIREP6D1/bL0ZDUSzmcHmTn4Bc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3N+6fHAAAA3QAAAA8AAAAAAAAAAAAAAAAAmAIAAGRy&#10;cy9kb3ducmV2LnhtbFBLBQYAAAAABAAEAPUAAACMAwAAAAA=&#10;" path="m118237,251333v1143,-26289,6604,-52578,16256,-77597c178562,59944,297434,,399923,39751,502539,79502,549783,203962,505714,317753,461645,431546,342773,491490,240284,451739,188468,431673,148336,388493,129540,332740l,321310,118237,251333xe" filled="f">
                <v:stroke endcap="round"/>
                <v:path arrowok="t" textboxrect="0,0,549783,491490"/>
              </v:shape>
              <v:shape id="Picture 9986" o:spid="_x0000_s1055" type="#_x0000_t75" style="position:absolute;left:3907;top:3550;width:5315;height:5708;rotation:8238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/n/hfFAAAA3QAAAA8AAABkcnMvZG93bnJldi54bWxEj0FrwkAUhO+C/2F5gjfdWDRo6ipaVDxZ&#10;1BY8PrKvSTD7NmTXGP313YLQ4zAz3zDzZWtK0VDtCssKRsMIBHFqdcGZgq/zdjAF4TyyxtIyKXiQ&#10;g+Wi25ljou2dj9ScfCYChF2CCnLvq0RKl+Zk0A1tRRy8H1sb9EHWmdQ13gPclPItimJpsOCwkGNF&#10;Hzml19PNKHgeYn7sJ5/f1XrcmthsLru0uSjV77WrdxCeWv8ffrX3WsFsNo3h7014AnLx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v5/4XxQAAAN0AAAAPAAAAAAAAAAAAAAAA&#10;AJ8CAABkcnMvZG93bnJldi54bWxQSwUGAAAAAAQABAD3AAAAkQMAAAAA&#10;">
                <v:imagedata r:id="rId11" o:title=""/>
              </v:shape>
              <v:shape id="Picture 9985" o:spid="_x0000_s1056" type="#_x0000_t75" style="position:absolute;left:7120;width:5938;height:7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BzVHFAAAA3QAAAA8AAABkcnMvZG93bnJldi54bWxEj1FrwjAUhd8H+w/hDvY2kykO2xllCjLd&#10;k3P7AZfm2habm9rENv57Iwz2eDjnfIczX0bbiJ46XzvW8DpSIIgLZ2ouNfz+bF5mIHxANtg4Jg1X&#10;8rBcPD7MMTdu4G/qD6EUCcI+Rw1VCG0upS8qsuhHriVO3tF1FkOSXSlNh0OC20aOlXqTFmtOCxW2&#10;tK6oOB0uVkO8nO1YNZ+rfphc9/Er220UTbV+foof7yACxfAf/mtvjYYsm03h/iY9Abm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/Ac1RxQAAAN0AAAAPAAAAAAAAAAAAAAAA&#10;AJ8CAABkcnMvZG93bnJldi54bWxQSwUGAAAAAAQABAD3AAAAkQMAAAAA&#10;">
                <v:imagedata r:id="rId12" o:title=""/>
              </v:shape>
              <v:shape id="Picture 9983" o:spid="_x0000_s1057" type="#_x0000_t75" style="position:absolute;left:16150;width:7576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wpKnGAAAA3QAAAA8AAABkcnMvZG93bnJldi54bWxEj1FrwjAUhd8H/odwhb3N1AnDVKOIsDHY&#10;w7D6Ay7Ntak2N12T1Xa/fhEGezycc77DWW8H14ieulB71jCfZSCIS29qrjScjq9PSxAhIhtsPJOG&#10;kQJsN5OHNebG3/hAfRErkSAcctRgY2xzKUNpyWGY+ZY4eWffOYxJdpU0Hd4S3DXyOctepMOa04LF&#10;lvaWymvx7TQsfhSpy6jG/dfbx7GvP3e2MJXWj9NhtwIRaYj/4b/2u9Gg1HIB9zfpCcjN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PCkqcYAAADdAAAADwAAAAAAAAAAAAAA&#10;AACfAgAAZHJzL2Rvd25yZXYueG1sUEsFBgAAAAAEAAQA9wAAAJIDAAAAAA==&#10;">
                <v:imagedata r:id="rId13" o:title=""/>
              </v:shape>
              <v:shape id="Picture 9979" o:spid="_x0000_s1058" type="#_x0000_t75" style="position:absolute;left:28755;top:1511;width:7010;height:7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pwtJTGAAAA3QAAAA8AAABkcnMvZG93bnJldi54bWxEj0FrwkAUhO8F/8PyhN7qxh5aE11FrELr&#10;QYyK50f2mQSzb0N2m8T++q4geBxm5htmtuhNJVpqXGlZwXgUgSDOrC45V3A6bt4mIJxH1lhZJgU3&#10;crCYD15mmGjbcUrtweciQNglqKDwvk6kdFlBBt3I1sTBu9jGoA+yyaVusAtwU8n3KPqQBksOCwXW&#10;tCooux5+jYK+u63X1/Jn+7VJ8/1E1ud293dW6nXYL6cgPPX+GX60v7WCOP6M4f4mPAE5/w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nC0lMYAAADdAAAADwAAAAAAAAAAAAAA&#10;AACfAgAAZHJzL2Rvd25yZXYueG1sUEsFBgAAAAAEAAQA9wAAAJIDAAAAAA==&#10;">
                <v:imagedata r:id="rId14" o:title=""/>
              </v:shape>
              <v:shape id="Picture 9980" o:spid="_x0000_s1059" type="#_x0000_t75" style="position:absolute;left:39912;width:7677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+axbnBAAAA3QAAAA8AAABkcnMvZG93bnJldi54bWxET8tqAjEU3Rf6D+EWuquZFupjNEopFITi&#10;wscHXCbXZHRyMya3Ov59syh0eTjvxWoInbpSym1kA6+jChRxE23LzsBh//UyBZUF2WIXmQzcKcNq&#10;+fiwwNrGG2/puhOnSgjnGg14kb7WOjeeAuZR7IkLd4wpoBSYnLYJbyU8dPqtqsY6YMulwWNPn56a&#10;8+4nGBhfvNxP385N4mUje3qXtA4bY56fho85KKFB/sV/7rU1MJtNy/7ypjwBvf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+axbnBAAAA3QAAAA8AAAAAAAAAAAAAAAAAnwIA&#10;AGRycy9kb3ducmV2LnhtbFBLBQYAAAAABAAEAPcAAACNAwAAAAA=&#10;">
                <v:imagedata r:id="rId15" o:title=""/>
              </v:shape>
              <v:shape id="Picture 9984" o:spid="_x0000_s1060" type="#_x0000_t75" style="position:absolute;left:52453;top:800;width:5715;height:7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IiifHAAAA3QAAAA8AAABkcnMvZG93bnJldi54bWxEj09rAjEUxO+FfofwCl6KJkoVdzVKKbQo&#10;PfkHvD42z83azcu6Sd3tt28KBY/DzPyGWa57V4sbtaHyrGE8UiCIC28qLjUcD+/DOYgQkQ3WnknD&#10;DwVYrx4flpgb3/GObvtYigThkKMGG2OTSxkKSw7DyDfEyTv71mFMsi2labFLcFfLiVIz6bDitGCx&#10;oTdLxdf+22nYHrrTNHzuss2HnW6v2VmZ54vSevDUvy5AROrjPfzf3hgNWTZ/gb836QnI1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vIiifHAAAA3QAAAA8AAAAAAAAAAAAA&#10;AAAAnwIAAGRycy9kb3ducmV2LnhtbFBLBQYAAAAABAAEAPcAAACTAwAAAAA=&#10;">
                <v:imagedata r:id="rId16" o:title=""/>
              </v:shape>
              <w10:wrap type="square"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2079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737616</wp:posOffset>
              </wp:positionH>
              <wp:positionV relativeFrom="page">
                <wp:posOffset>97155</wp:posOffset>
              </wp:positionV>
              <wp:extent cx="6048909" cy="1000125"/>
              <wp:effectExtent l="0" t="0" r="0" b="0"/>
              <wp:wrapSquare wrapText="bothSides"/>
              <wp:docPr id="10106" name="Group 101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8909" cy="1000125"/>
                        <a:chOff x="0" y="0"/>
                        <a:chExt cx="6048909" cy="1000125"/>
                      </a:xfrm>
                    </wpg:grpSpPr>
                    <pic:pic xmlns:pic="http://schemas.openxmlformats.org/drawingml/2006/picture">
                      <pic:nvPicPr>
                        <pic:cNvPr id="10107" name="Picture 1010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647059" y="76200"/>
                          <a:ext cx="843280" cy="843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10" name="Picture 1011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07864" y="222885"/>
                          <a:ext cx="471170" cy="5854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116" name="Rectangle 10116"/>
                      <wps:cNvSpPr/>
                      <wps:spPr>
                        <a:xfrm>
                          <a:off x="0" y="802005"/>
                          <a:ext cx="610224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17" name="Rectangle 10117"/>
                      <wps:cNvSpPr/>
                      <wps:spPr>
                        <a:xfrm>
                          <a:off x="5155387" y="802005"/>
                          <a:ext cx="1188384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11" name="Shape 10111"/>
                      <wps:cNvSpPr/>
                      <wps:spPr>
                        <a:xfrm>
                          <a:off x="2251583" y="51435"/>
                          <a:ext cx="549783" cy="4914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783" h="491490">
                              <a:moveTo>
                                <a:pt x="118237" y="251333"/>
                              </a:moveTo>
                              <a:cubicBezTo>
                                <a:pt x="119380" y="225044"/>
                                <a:pt x="124841" y="198755"/>
                                <a:pt x="134493" y="173736"/>
                              </a:cubicBezTo>
                              <a:cubicBezTo>
                                <a:pt x="178562" y="59944"/>
                                <a:pt x="297434" y="0"/>
                                <a:pt x="399923" y="39751"/>
                              </a:cubicBezTo>
                              <a:cubicBezTo>
                                <a:pt x="502539" y="79502"/>
                                <a:pt x="549783" y="203962"/>
                                <a:pt x="505714" y="317753"/>
                              </a:cubicBezTo>
                              <a:cubicBezTo>
                                <a:pt x="461645" y="431546"/>
                                <a:pt x="342773" y="491490"/>
                                <a:pt x="240284" y="451739"/>
                              </a:cubicBezTo>
                              <a:cubicBezTo>
                                <a:pt x="188468" y="431673"/>
                                <a:pt x="148336" y="388493"/>
                                <a:pt x="129540" y="332740"/>
                              </a:cubicBezTo>
                              <a:lnTo>
                                <a:pt x="0" y="32131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115" name="Picture 1011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 rot="754253">
                          <a:off x="390780" y="355010"/>
                          <a:ext cx="531496" cy="5708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14" name="Picture 10114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12089" y="0"/>
                          <a:ext cx="593725" cy="7994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12" name="Picture 10112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615059" y="0"/>
                          <a:ext cx="75755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08" name="Picture 10108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2875534" y="151130"/>
                          <a:ext cx="701040" cy="7010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09" name="Picture 10109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991229" y="0"/>
                          <a:ext cx="76771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13" name="Picture 10113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45354" y="80010"/>
                          <a:ext cx="571500" cy="772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0106" o:spid="_x0000_s1061" style="position:absolute;left:0;text-align:left;margin-left:58.1pt;margin-top:7.65pt;width:476.3pt;height:78.75pt;z-index:251661312;mso-position-horizontal-relative:page;mso-position-vertical-relative:page" coordsize="60489,100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107" o:spid="_x0000_s1062" type="#_x0000_t75" style="position:absolute;left:36470;top:762;width:8433;height:8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vw4bEAAAA3gAAAA8AAABkcnMvZG93bnJldi54bWxET01rwkAQvRf6H5YpeKu7emhL6ioitBZr&#10;D03sfchOk2B2NuxuNPn3riB4m8f7nMVqsK04kQ+NYw2zqQJBXDrTcKXhUHw8v4EIEdlg65g0jBRg&#10;tXx8WGBm3Jl/6ZTHSqQQDhlqqGPsMilDWZPFMHUdceL+nbcYE/SVNB7PKdy2cq7Ui7TYcGqosaNN&#10;TeUx762Gth+q3c/2c9+Pf4cx5MX3pth5rSdPw/odRKQh3sU395dJ89VMvcL1nXSDXF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vw4bEAAAA3gAAAA8AAAAAAAAAAAAAAAAA&#10;nwIAAGRycy9kb3ducmV2LnhtbFBLBQYAAAAABAAEAPcAAACQAwAAAAA=&#10;">
                <v:imagedata r:id="rId9" o:title=""/>
              </v:shape>
              <v:shape id="Picture 10110" o:spid="_x0000_s1063" type="#_x0000_t75" style="position:absolute;left:50078;top:2228;width:4712;height:5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CgPjFAAAA3gAAAA8AAABkcnMvZG93bnJldi54bWxEj0FvwjAMhe+T+A+RkbiNpBwQ6whoICHQ&#10;blCkXb3Ga6s1TmkClH8/H5B2s+Xn9963XA++VTfqYxPYQjY1oIjL4BquLJyL3esCVEzIDtvAZOFB&#10;Edar0csScxfufKTbKVVKTDjmaKFOqcu1jmVNHuM0dMRy+wm9xyRrX2nX413Mfatnxsy1x4YlocaO&#10;tjWVv6ert+DcPpnjufr6bi6fm/kuFjPzVlg7GQ8f76ASDelf/Pw+OKlvskwABEdm0K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QoD4xQAAAN4AAAAPAAAAAAAAAAAAAAAA&#10;AJ8CAABkcnMvZG93bnJldi54bWxQSwUGAAAAAAQABAD3AAAAkQMAAAAA&#10;">
                <v:imagedata r:id="rId10" o:title=""/>
              </v:shape>
              <v:rect id="Rectangle 10116" o:spid="_x0000_s1064" style="position:absolute;top:8020;width:61022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QcgsQA&#10;AADeAAAADwAAAGRycy9kb3ducmV2LnhtbERPS4vCMBC+L+x/CLPgbU3rQbQaRXYVPfpY6HobmrEt&#10;NpPSRFv99UYQvM3H95zpvDOVuFLjSssK4n4EgjizuuRcwd9h9T0C4TyyxsoyKbiRg/ns82OKibYt&#10;7+i697kIIewSVFB4XydSuqwgg65va+LAnWxj0AfY5FI32IZwU8lBFA2lwZJDQ4E1/RSUnfcXo2A9&#10;qhf/G3tv82p5XKfbdPx7GHulel/dYgLCU+ff4pd7o8P8KI6H8Hwn3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0HILEAAAA3gAAAA8AAAAAAAAAAAAAAAAAmAIAAGRycy9k&#10;b3ducmV2LnhtbFBLBQYAAAAABAAEAPUAAACJAwAAAAA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10117" o:spid="_x0000_s1065" style="position:absolute;left:51553;top:8020;width:11884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i5GcQA&#10;AADeAAAADwAAAGRycy9kb3ducmV2LnhtbERPS4vCMBC+C/sfwix407QefFSjyKro0ceCu7ehGduy&#10;zaQ00VZ/vRGEvc3H95zZojWluFHtCssK4n4Egji1uuBMwfdp0xuDcB5ZY2mZFNzJwWL+0Zlhom3D&#10;B7odfSZCCLsEFeTeV4mULs3JoOvbijhwF1sb9AHWmdQ1NiHclHIQRUNpsODQkGNFXzmlf8erUbAd&#10;V8ufnX00Wbn+3Z7358nqNPFKdT/b5RSEp9b/i9/unQ7zozgeweudcIO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4uRnEAAAA3gAAAA8AAAAAAAAAAAAAAAAAmAIAAGRycy9k&#10;b3ducmV2LnhtbFBLBQYAAAAABAAEAPUAAACJAwAAAAA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shape id="Shape 10111" o:spid="_x0000_s1066" style="position:absolute;left:22515;top:514;width:5498;height:4915;visibility:visible;mso-wrap-style:square;v-text-anchor:top" coordsize="549783,491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jCbMUA&#10;AADeAAAADwAAAGRycy9kb3ducmV2LnhtbERPTUsDMRC9C/6HMIIXaZPtQe22aRGhtFBBWkuht2Ez&#10;zS4mk3UTu+u/N4LQ2zze58yXg3fiQl1sAmsoxgoEcRVMw1bD4WM1egYRE7JBF5g0/FCE5eL2Zo6l&#10;CT3v6LJPVuQQjiVqqFNqSyljVZPHOA4tcebOofOYMuysNB32Odw7OVHqUXpsODfU2NJrTdXn/ttr&#10;eDspV62nbm23x4ev3ROele3ftb6/G15mIBIN6Sr+d29Mnq+KooC/d/IN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WMJsxQAAAN4AAAAPAAAAAAAAAAAAAAAAAJgCAABkcnMv&#10;ZG93bnJldi54bWxQSwUGAAAAAAQABAD1AAAAigMAAAAA&#10;" path="m118237,251333v1143,-26289,6604,-52578,16256,-77597c178562,59944,297434,,399923,39751,502539,79502,549783,203962,505714,317753,461645,431546,342773,491490,240284,451739,188468,431673,148336,388493,129540,332740l,321310,118237,251333xe" filled="f">
                <v:stroke endcap="round"/>
                <v:path arrowok="t" textboxrect="0,0,549783,491490"/>
              </v:shape>
              <v:shape id="Picture 10115" o:spid="_x0000_s1067" type="#_x0000_t75" style="position:absolute;left:3907;top:3550;width:5315;height:5708;rotation:8238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cxhHFAAAA3gAAAA8AAABkcnMvZG93bnJldi54bWxET01rwkAQvRf6H5YpeKubiIYSs5EqWjxV&#10;TFvwOGTHJDQ7G7JrjP31XaHQ2zze52Sr0bRioN41lhXE0wgEcWl1w5WCz4/d8wsI55E1tpZJwY0c&#10;rPLHhwxTba98pKHwlQgh7FJUUHvfpVK6siaDbmo74sCdbW/QB9hXUvd4DeGmlbMoSqTBhkNDjR1t&#10;aiq/i4tR8POe8G2/OHx16/loErM9vZXDSanJ0/i6BOFp9P/iP/deh/lRHC/g/k64Qea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1HMYRxQAAAN4AAAAPAAAAAAAAAAAAAAAA&#10;AJ8CAABkcnMvZG93bnJldi54bWxQSwUGAAAAAAQABAD3AAAAkQMAAAAA&#10;">
                <v:imagedata r:id="rId11" o:title=""/>
              </v:shape>
              <v:shape id="Picture 10114" o:spid="_x0000_s1068" type="#_x0000_t75" style="position:absolute;left:7120;width:5938;height:7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fWCrEAAAA3gAAAA8AAABkcnMvZG93bnJldi54bWxET91OwjAUvjfhHZpD4p20AyU6KARJiOiV&#10;oA9wsh62hfV0rmUrb29JTLw7X77fs1xH24ieOl871pBNFAjiwpmaSw3fX7uHZxA+IBtsHJOGK3lY&#10;r0Z3S8yNG/hA/TGUIoWwz1FDFUKbS+mLiiz6iWuJE3dyncWQYFdK0+GQwm0jp0rNpcWaU0OFLW0r&#10;Ks7Hi9UQLz92qpq3136YXT/jx8v7TtGT1vfjuFmACBTDv/jPvTdpvsqyR7i9k26Qq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YfWCrEAAAA3gAAAA8AAAAAAAAAAAAAAAAA&#10;nwIAAGRycy9kb3ducmV2LnhtbFBLBQYAAAAABAAEAPcAAACQAwAAAAA=&#10;">
                <v:imagedata r:id="rId12" o:title=""/>
              </v:shape>
              <v:shape id="Picture 10112" o:spid="_x0000_s1069" type="#_x0000_t75" style="position:absolute;left:16150;width:7576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YwI3EAAAA3gAAAA8AAABkcnMvZG93bnJldi54bWxET81qwkAQvgu+wzKF3nQTC8VEVxFBEXoo&#10;jT7AkJ1m02ZnY3aNSZ++Wyh4m4/vd9bbwTaip87XjhWk8wQEcel0zZWCy/kwW4LwAVlj45gUjORh&#10;u5lO1phrd+cP6otQiRjCPkcFJoQ2l9KXhiz6uWuJI/fpOoshwq6SusN7DLeNXCTJq7RYc2ww2NLe&#10;UPld3KyCl5+Msq8xG/fX49u5r993ptCVUs9Pw24FItAQHuJ/90nH+UmaLuDvnXiD3P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nYwI3EAAAA3gAAAA8AAAAAAAAAAAAAAAAA&#10;nwIAAGRycy9kb3ducmV2LnhtbFBLBQYAAAAABAAEAPcAAACQAwAAAAA=&#10;">
                <v:imagedata r:id="rId13" o:title=""/>
              </v:shape>
              <v:shape id="Picture 10108" o:spid="_x0000_s1070" type="#_x0000_t75" style="position:absolute;left:28755;top:1511;width:7010;height:7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pT+7HAAAA3gAAAA8AAABkcnMvZG93bnJldi54bWxEj0FrwkAQhe+F/odlCr3VXXsokrqKWAXb&#10;g2haPA/ZaRLMzobsmsT++s5B8DbDe/PeN/Pl6BvVUxfrwBamEwOKuAiu5tLCz/f2ZQYqJmSHTWCy&#10;cKUIy8XjwxwzFwY+Up+nUkkIxwwtVCm1mdaxqMhjnISWWLTf0HlMsnaldh0OEu4b/WrMm/ZYszRU&#10;2NK6ouKcX7yFcbhuNuf68+tjeywPM92e+v3fydrnp3H1DirRmO7m2/XOCb6ZGuGVd2QGvfgH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npT+7HAAAA3gAAAA8AAAAAAAAAAAAA&#10;AAAAnwIAAGRycy9kb3ducmV2LnhtbFBLBQYAAAAABAAEAPcAAACTAwAAAAA=&#10;">
                <v:imagedata r:id="rId14" o:title=""/>
              </v:shape>
              <v:shape id="Picture 10109" o:spid="_x0000_s1071" type="#_x0000_t75" style="position:absolute;left:39912;width:7677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dFDnCAAAA3gAAAA8AAABkcnMvZG93bnJldi54bWxET81KAzEQvgu+QxjBm00qWHVtWkQQCtKD&#10;bR9g2IzJtpvJNhnb7dsbQfA2H9/vzJdj7NWJcukSW5hODCjiNrmOvYXd9v3uCVQRZId9YrJwoQLL&#10;xfXVHBuXzvxJp414VUO4NGghiAyN1qUNFLFM0kBcua+UI0qF2WuX8VzDY6/vjZnpiB3XhoADvQVq&#10;D5vvaGF2DHLZf3j/mI5r2dKD5FVcW3t7M76+gBIa5V/85165Ot9MzTP8vlNv0I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HRQ5wgAAAN4AAAAPAAAAAAAAAAAAAAAAAJ8C&#10;AABkcnMvZG93bnJldi54bWxQSwUGAAAAAAQABAD3AAAAjgMAAAAA&#10;">
                <v:imagedata r:id="rId15" o:title=""/>
              </v:shape>
              <v:shape id="Picture 10113" o:spid="_x0000_s1072" type="#_x0000_t75" style="position:absolute;left:52453;top:800;width:5715;height:7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sTYTFAAAA3gAAAA8AAABkcnMvZG93bnJldi54bWxET01rAjEQvRf6H8IUeimabItFV6NIoUXp&#10;SS14HTbjZnUzWTepu/33Rih4m8f7nNmid7W4UBsqzxqyoQJBXHhTcanhZ/c5GIMIEdlg7Zk0/FGA&#10;xfzxYYa58R1v6LKNpUghHHLUYGNscilDYclhGPqGOHEH3zqMCbalNC12KdzV8lWpd+mw4tRgsaEP&#10;S8Vp++s0rHfdfhS+N5PVlx2tz5ODMi9HpfXzU7+cgojUx7v4370yab7Ksje4vZNukPM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rE2ExQAAAN4AAAAPAAAAAAAAAAAAAAAA&#10;AJ8CAABkcnMvZG93bnJldi54bWxQSwUGAAAAAAQABAD3AAAAkQMAAAAA&#10;">
                <v:imagedata r:id="rId16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32"/>
      </w:rPr>
      <w:t xml:space="preserve">Set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32"/>
      </w:rPr>
      <w:t>5</w:t>
    </w:r>
    <w:r>
      <w:rPr>
        <w:rFonts w:ascii="Times New Roman" w:eastAsia="Times New Roman" w:hAnsi="Times New Roman" w:cs="Times New Roman"/>
        <w:sz w:val="32"/>
      </w:rPr>
      <w:fldChar w:fldCharType="end"/>
    </w:r>
    <w:r>
      <w:rPr>
        <w:rFonts w:ascii="Times New Roman" w:eastAsia="Times New Roman" w:hAnsi="Times New Roman" w:cs="Times New Roman"/>
        <w:sz w:val="32"/>
      </w:rPr>
      <w:t xml:space="preserve">:  </w:t>
    </w:r>
    <w:r>
      <w:rPr>
        <w:sz w:val="32"/>
      </w:rPr>
      <w:t>Words ending in ‘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 w:rsidP="001D55AB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737616</wp:posOffset>
              </wp:positionH>
              <wp:positionV relativeFrom="page">
                <wp:posOffset>97155</wp:posOffset>
              </wp:positionV>
              <wp:extent cx="6048909" cy="1000125"/>
              <wp:effectExtent l="0" t="0" r="0" b="0"/>
              <wp:wrapSquare wrapText="bothSides"/>
              <wp:docPr id="10078" name="Group 100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8909" cy="1000125"/>
                        <a:chOff x="0" y="0"/>
                        <a:chExt cx="6048909" cy="1000125"/>
                      </a:xfrm>
                    </wpg:grpSpPr>
                    <pic:pic xmlns:pic="http://schemas.openxmlformats.org/drawingml/2006/picture">
                      <pic:nvPicPr>
                        <pic:cNvPr id="10079" name="Picture 1007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647059" y="76200"/>
                          <a:ext cx="843280" cy="843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82" name="Picture 1008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07864" y="222885"/>
                          <a:ext cx="471170" cy="5854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088" name="Rectangle 10088"/>
                      <wps:cNvSpPr/>
                      <wps:spPr>
                        <a:xfrm>
                          <a:off x="0" y="802005"/>
                          <a:ext cx="610224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089" name="Rectangle 10089"/>
                      <wps:cNvSpPr/>
                      <wps:spPr>
                        <a:xfrm>
                          <a:off x="5155387" y="802005"/>
                          <a:ext cx="1188384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083" name="Shape 10083"/>
                      <wps:cNvSpPr/>
                      <wps:spPr>
                        <a:xfrm>
                          <a:off x="2251583" y="51435"/>
                          <a:ext cx="549783" cy="4914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783" h="491490">
                              <a:moveTo>
                                <a:pt x="118237" y="251333"/>
                              </a:moveTo>
                              <a:cubicBezTo>
                                <a:pt x="119380" y="225044"/>
                                <a:pt x="124841" y="198755"/>
                                <a:pt x="134493" y="173736"/>
                              </a:cubicBezTo>
                              <a:cubicBezTo>
                                <a:pt x="178562" y="59944"/>
                                <a:pt x="297434" y="0"/>
                                <a:pt x="399923" y="39751"/>
                              </a:cubicBezTo>
                              <a:cubicBezTo>
                                <a:pt x="502539" y="79502"/>
                                <a:pt x="549783" y="203962"/>
                                <a:pt x="505714" y="317753"/>
                              </a:cubicBezTo>
                              <a:cubicBezTo>
                                <a:pt x="461645" y="431546"/>
                                <a:pt x="342773" y="491490"/>
                                <a:pt x="240284" y="451739"/>
                              </a:cubicBezTo>
                              <a:cubicBezTo>
                                <a:pt x="188468" y="431673"/>
                                <a:pt x="148336" y="388493"/>
                                <a:pt x="129540" y="332740"/>
                              </a:cubicBezTo>
                              <a:lnTo>
                                <a:pt x="0" y="32131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087" name="Picture 1008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 rot="754253">
                          <a:off x="390780" y="355010"/>
                          <a:ext cx="531496" cy="5708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86" name="Picture 10086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12089" y="0"/>
                          <a:ext cx="593725" cy="7994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84" name="Picture 10084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615059" y="0"/>
                          <a:ext cx="75755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80" name="Picture 10080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2875534" y="151130"/>
                          <a:ext cx="701040" cy="7010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81" name="Picture 10081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991229" y="0"/>
                          <a:ext cx="76771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85" name="Picture 10085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45354" y="80010"/>
                          <a:ext cx="571500" cy="772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0078" o:spid="_x0000_s1073" style="position:absolute;margin-left:58.1pt;margin-top:7.65pt;width:476.3pt;height:78.75pt;z-index:251662336;mso-position-horizontal-relative:page;mso-position-vertical-relative:page" coordsize="60489,100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079" o:spid="_x0000_s1074" type="#_x0000_t75" style="position:absolute;left:36470;top:762;width:8433;height:8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bjo/EAAAA3gAAAA8AAABkcnMvZG93bnJldi54bWxET0tLxDAQvgv+hzCCN5vowUd30yILPljX&#10;g+16H5rZtthMSpLutv/eCAve5uN7zrqc7SCO5EPvWMNtpkAQN8703GrY1y83jyBCRDY4OCYNCwUo&#10;i8uLNebGnfiLjlVsRQrhkKOGLsYxlzI0HVkMmRuJE3dw3mJM0LfSeDylcDvIO6XupcWeU0OHI206&#10;an6qyWoYprndfr697qble7+Eqv7Y1Fuv9fXV/LwCEWmO/+Kz+92k+Uo9PMHfO+kGWf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Gbjo/EAAAA3gAAAA8AAAAAAAAAAAAAAAAA&#10;nwIAAGRycy9kb3ducmV2LnhtbFBLBQYAAAAABAAEAPcAAACQAwAAAAA=&#10;">
                <v:imagedata r:id="rId9" o:title=""/>
              </v:shape>
              <v:shape id="Picture 10082" o:spid="_x0000_s1075" type="#_x0000_t75" style="position:absolute;left:50078;top:2228;width:4712;height:5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3IQ7BAAAA3gAAAA8AAABkcnMvZG93bnJldi54bWxET02LwjAQvS/4H8II3tbEHsStRtEFUbxp&#10;Ba9jM7bFZlKbrNZ/bwRhb/N4nzNbdLYWd2p95VjDaKhAEOfOVFxoOGbr7wkIH5AN1o5Jw5M8LOa9&#10;rxmmxj14T/dDKEQMYZ+ihjKEJpXS5yVZ9EPXEEfu4lqLIcK2kKbFRwy3tUyUGkuLFceGEhv6LSm/&#10;Hv6sBmM2Qe2Pxelc3Xar8dpnifrJtB70u+UURKAu/Is/7q2J85WaJPB+J94g5y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83IQ7BAAAA3gAAAA8AAAAAAAAAAAAAAAAAnwIA&#10;AGRycy9kb3ducmV2LnhtbFBLBQYAAAAABAAEAPcAAACNAwAAAAA=&#10;">
                <v:imagedata r:id="rId10" o:title=""/>
              </v:shape>
              <v:rect id="Rectangle 10088" o:spid="_x0000_s1076" style="position:absolute;top:8020;width:61022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y3cccA&#10;AADeAAAADwAAAGRycy9kb3ducmV2LnhtbESPQW/CMAyF75P2HyJP2m0k44BKR0BoG4LjgElsN6sx&#10;bUXjVE2g3X49PiBxs/We3/s8Wwy+URfqYh3YwuvIgCIugqu5tPC9X71koGJCdtgEJgt/FGExf3yY&#10;Ye5Cz1u67FKpJIRjjhaqlNpc61hU5DGOQkss2jF0HpOsXaldh72E+0aPjZlojzVLQ4UtvVdUnHZn&#10;b2GdtcufTfjvy+bzd334Okw/9tNk7fPTsHwDlWhId/PteuME35hMeOUdmUHP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Mt3HHAAAA3gAAAA8AAAAAAAAAAAAAAAAAmAIAAGRy&#10;cy9kb3ducmV2LnhtbFBLBQYAAAAABAAEAPUAAACMAwAAAAA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10089" o:spid="_x0000_s1077" style="position:absolute;left:51553;top:8020;width:11884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AS6sUA&#10;AADeAAAADwAAAGRycy9kb3ducmV2LnhtbERPyWrDMBC9F/oPYgq9NVJzKLYbxZi2ITlmg6S3wZrY&#10;JtbIWGrs5uujQiG3ebx1ZvloW3Gh3jeONbxOFAji0pmGKw373eIlAeEDssHWMWn4JQ/5/PFhhplx&#10;A2/osg2ViCHsM9RQh9BlUvqyJot+4jriyJ1cbzFE2FfS9DjEcNvKqVJv0mLDsaHGjj5qKs/bH6th&#10;mXTFceWuQ9V+fS8P60P6uUuD1s9PY/EOItAY7uJ/98rE+UolKfy9E2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wBLqxQAAAN4AAAAPAAAAAAAAAAAAAAAAAJgCAABkcnMv&#10;ZG93bnJldi54bWxQSwUGAAAAAAQABAD1AAAAigMAAAAA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shape id="Shape 10083" o:spid="_x0000_s1078" style="position:absolute;left:22515;top:514;width:5498;height:4915;visibility:visible;mso-wrap-style:square;v-text-anchor:top" coordsize="549783,491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1jmsUA&#10;AADeAAAADwAAAGRycy9kb3ducmV2LnhtbERP20oDMRB9F/oPYQRfpE1UsO262VIEqaAgvVDwbdhM&#10;s4vJZN3E7vr3RhB8m8O5TrkavRNn6mMbWMPNTIEgroNp2Wo47J+mCxAxIRt0gUnDN0VYVZOLEgsT&#10;Bt7SeZesyCEcC9TQpNQVUsa6IY9xFjrizJ1C7zFl2FtpehxyuHfyVql76bHl3NBgR48N1R+7L6/h&#10;9V25erN0G/tyvP7czvGk7PCm9dXluH4AkWhM/+I/97PJ85Va3MHvO/kGW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OaxQAAAN4AAAAPAAAAAAAAAAAAAAAAAJgCAABkcnMv&#10;ZG93bnJldi54bWxQSwUGAAAAAAQABAD1AAAAigMAAAAA&#10;" path="m118237,251333v1143,-26289,6604,-52578,16256,-77597c178562,59944,297434,,399923,39751,502539,79502,549783,203962,505714,317753,461645,431546,342773,491490,240284,451739,188468,431673,148336,388493,129540,332740l,321310,118237,251333xe" filled="f">
                <v:stroke endcap="round"/>
                <v:path arrowok="t" textboxrect="0,0,549783,491490"/>
              </v:shape>
              <v:shape id="Picture 10087" o:spid="_x0000_s1079" type="#_x0000_t75" style="position:absolute;left:3907;top:3550;width:5315;height:5708;rotation:8238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pZ+fEAAAA3gAAAA8AAABkcnMvZG93bnJldi54bWxET01rwkAQvQv+h2WE3uqupUZJXcWWKp4U&#10;bQseh+yYBLOzIbvG2F/fFQre5vE+Z7bobCVaanzpWMNoqEAQZ86UnGv4/lo9T0H4gGywckwabuRh&#10;Me/3Zpgad+U9tYeQixjCPkUNRQh1KqXPCrLoh64mjtzJNRZDhE0uTYPXGG4r+aJUIi2WHBsKrOmj&#10;oOx8uFgNv9uEb5vx7qd+f+1sYj+P66w9av006JZvIAJ14SH+d29MnK/UdAL3d+INcv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RpZ+fEAAAA3gAAAA8AAAAAAAAAAAAAAAAA&#10;nwIAAGRycy9kb3ducmV2LnhtbFBLBQYAAAAABAAEAPcAAACQAwAAAAA=&#10;">
                <v:imagedata r:id="rId11" o:title=""/>
              </v:shape>
              <v:shape id="Picture 10086" o:spid="_x0000_s1080" type="#_x0000_t75" style="position:absolute;left:7120;width:5938;height:7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q+dzDAAAA3gAAAA8AAABkcnMvZG93bnJldi54bWxET81qAjEQvhd8hzCCt5qoVHQ1ihXEtqdW&#10;fYBhM+4ubibbTdyNb98UCr3Nx/c76220teio9ZVjDZOxAkGcO1NxoeFyPjwvQPiAbLB2TBoe5GG7&#10;GTytMTOu5y/qTqEQKYR9hhrKEJpMSp+XZNGPXUOcuKtrLYYE20KaFvsUbms5VWouLVacGkpsaF9S&#10;fjvdrYZ4/7ZTVR9fu372+Iwfy/eDohetR8O4W4EIFMO/+M/9ZtJ8pRZz+H0n3SA3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2r53MMAAADeAAAADwAAAAAAAAAAAAAAAACf&#10;AgAAZHJzL2Rvd25yZXYueG1sUEsFBgAAAAAEAAQA9wAAAI8DAAAAAA==&#10;">
                <v:imagedata r:id="rId12" o:title=""/>
              </v:shape>
              <v:shape id="Picture 10084" o:spid="_x0000_s1081" type="#_x0000_t75" style="position:absolute;left:16150;width:7576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WZ3jFAAAA3gAAAA8AAABkcnMvZG93bnJldi54bWxET91qwjAUvh/4DuEIu5uJ2xi2GkWEyWAX&#10;Y3UPcGiOTbU5qU2s7Z5+GQx2dz6+37PaDK4RPXWh9qxhPlMgiEtvaq40fB1eHxYgQkQ22HgmDSMF&#10;2KwndyvMjb/xJ/VFrEQK4ZCjBhtjm0sZSksOw8y3xIk7+s5hTLCrpOnwlsJdIx+VepEOa04NFlva&#10;WSrPxdVpePrOKDuN2bi77N8Pff2xtYWptL6fDtsliEhD/Bf/ud9Mmq/U4hl+30k3yP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Xlmd4xQAAAN4AAAAPAAAAAAAAAAAAAAAA&#10;AJ8CAABkcnMvZG93bnJldi54bWxQSwUGAAAAAAQABAD3AAAAkQMAAAAA&#10;">
                <v:imagedata r:id="rId13" o:title=""/>
              </v:shape>
              <v:shape id="Picture 10080" o:spid="_x0000_s1082" type="#_x0000_t75" style="position:absolute;left:28755;top:1511;width:7010;height:7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tTy/HAAAA3gAAAA8AAABkcnMvZG93bnJldi54bWxEj09rwzAMxe+FfQejwW6tvR1GyOqWsbXQ&#10;7VD6Z/QsYi0JjeUQu0m6Tz8dCr1J6Om995svR9+onrpYB7bwPDOgiIvgai4t/BzX0wxUTMgOm8Bk&#10;4UoRlouHyRxzFwbeU39IpRITjjlaqFJqc61jUZHHOAstsdx+Q+cxydqV2nU4iLlv9Isxr9pjzZJQ&#10;YUsfFRXnw8VbGIfranWuv74/1/tyl+n21G//TtY+PY7vb6ASjekuvn1vnNQ3JhMAwZEZ9OI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ytTy/HAAAA3gAAAA8AAAAAAAAAAAAA&#10;AAAAnwIAAGRycy9kb3ducmV2LnhtbFBLBQYAAAAABAAEAPcAAACTAwAAAAA=&#10;">
                <v:imagedata r:id="rId14" o:title=""/>
              </v:shape>
              <v:shape id="Picture 10081" o:spid="_x0000_s1083" type="#_x0000_t75" style="position:absolute;left:39912;width:7677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ZFPjCAAAA3gAAAA8AAABkcnMvZG93bnJldi54bWxET81KAzEQvgu+QxjBm00qWMvatIggFKQH&#10;2z7AsBmTbTeTbTK227c3guBtPr7fWazG2Ksz5dIltjCdGFDEbXIdewv73fvDHFQRZId9YrJwpQKr&#10;5e3NAhuXLvxJ5614VUO4NGghiAyN1qUNFLFM0kBcua+UI0qF2WuX8VLDY68fjZnpiB3XhoADvQVq&#10;j9vvaGF2CnI9fHj/nE4b2dGT5HXcWHt/N76+gBIa5V/85167Ot+Y+RR+36k36OU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IWRT4wgAAAN4AAAAPAAAAAAAAAAAAAAAAAJ8C&#10;AABkcnMvZG93bnJldi54bWxQSwUGAAAAAAQABAD3AAAAjgMAAAAA&#10;">
                <v:imagedata r:id="rId15" o:title=""/>
              </v:shape>
              <v:shape id="Picture 10085" o:spid="_x0000_s1084" type="#_x0000_t75" style="position:absolute;left:52453;top:800;width:5715;height:7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i6nHEAAAA3gAAAA8AAABkcnMvZG93bnJldi54bWxET01rAjEQvQv9D2EKvUhNLKzo1iiloCie&#10;1EKvw2bcbLuZbDfRXf+9EYTe5vE+Z77sXS0u1IbKs4bxSIEgLrypuNTwdVy9TkGEiGyw9kwarhRg&#10;uXgazDE3vuM9XQ6xFCmEQ44abIxNLmUoLDkMI98QJ+7kW4cxwbaUpsUuhbtavik1kQ4rTg0WG/q0&#10;VPwezk7D9th9Z2G3n23WNtv+zU7KDH+U1i/P/cc7iEh9/Bc/3BuT5is1zeD+TrpBLm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Li6nHEAAAA3gAAAA8AAAAAAAAAAAAAAAAA&#10;nwIAAGRycy9kb3ducmV2LnhtbFBLBQYAAAAABAAEAPcAAACQAwAAAAA=&#10;">
                <v:imagedata r:id="rId16" o:title=""/>
              </v:shape>
              <w10:wrap type="square"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2079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737616</wp:posOffset>
              </wp:positionH>
              <wp:positionV relativeFrom="page">
                <wp:posOffset>97155</wp:posOffset>
              </wp:positionV>
              <wp:extent cx="6048909" cy="1000125"/>
              <wp:effectExtent l="0" t="0" r="0" b="0"/>
              <wp:wrapSquare wrapText="bothSides"/>
              <wp:docPr id="10050" name="Group 100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8909" cy="1000125"/>
                        <a:chOff x="0" y="0"/>
                        <a:chExt cx="6048909" cy="1000125"/>
                      </a:xfrm>
                    </wpg:grpSpPr>
                    <pic:pic xmlns:pic="http://schemas.openxmlformats.org/drawingml/2006/picture">
                      <pic:nvPicPr>
                        <pic:cNvPr id="10051" name="Picture 1005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647059" y="76200"/>
                          <a:ext cx="843280" cy="843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54" name="Picture 1005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07864" y="222885"/>
                          <a:ext cx="471170" cy="5854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060" name="Rectangle 10060"/>
                      <wps:cNvSpPr/>
                      <wps:spPr>
                        <a:xfrm>
                          <a:off x="0" y="802005"/>
                          <a:ext cx="610224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061" name="Rectangle 10061"/>
                      <wps:cNvSpPr/>
                      <wps:spPr>
                        <a:xfrm>
                          <a:off x="5155387" y="802005"/>
                          <a:ext cx="1188384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055" name="Shape 10055"/>
                      <wps:cNvSpPr/>
                      <wps:spPr>
                        <a:xfrm>
                          <a:off x="2251583" y="51435"/>
                          <a:ext cx="549783" cy="4914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783" h="491490">
                              <a:moveTo>
                                <a:pt x="118237" y="251333"/>
                              </a:moveTo>
                              <a:cubicBezTo>
                                <a:pt x="119380" y="225044"/>
                                <a:pt x="124841" y="198755"/>
                                <a:pt x="134493" y="173736"/>
                              </a:cubicBezTo>
                              <a:cubicBezTo>
                                <a:pt x="178562" y="59944"/>
                                <a:pt x="297434" y="0"/>
                                <a:pt x="399923" y="39751"/>
                              </a:cubicBezTo>
                              <a:cubicBezTo>
                                <a:pt x="502539" y="79502"/>
                                <a:pt x="549783" y="203962"/>
                                <a:pt x="505714" y="317753"/>
                              </a:cubicBezTo>
                              <a:cubicBezTo>
                                <a:pt x="461645" y="431546"/>
                                <a:pt x="342773" y="491490"/>
                                <a:pt x="240284" y="451739"/>
                              </a:cubicBezTo>
                              <a:cubicBezTo>
                                <a:pt x="188468" y="431673"/>
                                <a:pt x="148336" y="388493"/>
                                <a:pt x="129540" y="332740"/>
                              </a:cubicBezTo>
                              <a:lnTo>
                                <a:pt x="0" y="32131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059" name="Picture 1005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 rot="754253">
                          <a:off x="390780" y="355010"/>
                          <a:ext cx="531496" cy="5708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58" name="Picture 10058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12089" y="0"/>
                          <a:ext cx="593725" cy="7994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56" name="Picture 10056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615059" y="0"/>
                          <a:ext cx="75755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52" name="Picture 10052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2875534" y="151130"/>
                          <a:ext cx="701040" cy="7010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53" name="Picture 10053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991229" y="0"/>
                          <a:ext cx="76771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57" name="Picture 10057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45354" y="80010"/>
                          <a:ext cx="571500" cy="772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0050" o:spid="_x0000_s1085" style="position:absolute;left:0;text-align:left;margin-left:58.1pt;margin-top:7.65pt;width:476.3pt;height:78.75pt;z-index:251663360;mso-position-horizontal-relative:page;mso-position-vertical-relative:page" coordsize="60489,100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051" o:spid="_x0000_s1086" type="#_x0000_t75" style="position:absolute;left:36470;top:762;width:8433;height:8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Y3unEAAAA3gAAAA8AAABkcnMvZG93bnJldi54bWxET99rwjAQfh/sfwg38G0mChujM4oIm8O5&#10;h7Xu/WhubbG5lCTV9r83guDbfXw/b7EabCtO5EPjWMNsqkAQl840XGk4FB/PbyBCRDbYOiYNIwVY&#10;LR8fFpgZd+ZfOuWxEimEQ4Ya6hi7TMpQ1mQxTF1HnLh/5y3GBH0ljcdzCretnCv1Ki02nBpq7GhT&#10;U3nMe6uh7Ydq97P93Pfj32EMefG9KXZe68nTsH4HEWmId/HN/WXSfKVeZnB9J90gl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RY3unEAAAA3gAAAA8AAAAAAAAAAAAAAAAA&#10;nwIAAGRycy9kb3ducmV2LnhtbFBLBQYAAAAABAAEAPcAAACQAwAAAAA=&#10;">
                <v:imagedata r:id="rId9" o:title=""/>
              </v:shape>
              <v:shape id="Picture 10054" o:spid="_x0000_s1087" type="#_x0000_t75" style="position:absolute;left:50078;top:2228;width:4712;height:5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yMKbCAAAA3gAAAA8AAABkcnMvZG93bnJldi54bWxET02LwjAQvQv+hzCCN00UV9ZqFFcQF29a&#10;wevYjG2xmXSbqPXfm4WFvc3jfc5i1dpKPKjxpWMNo6ECQZw5U3Ku4ZRuB58gfEA2WDkmDS/ysFp2&#10;OwtMjHvygR7HkIsYwj5BDUUIdSKlzwqy6IeuJo7c1TUWQ4RNLk2DzxhuKzlWaiotlhwbCqxpU1B2&#10;O96tBmN2QR1O+flS/uy/plufjtUs1brfa9dzEIHa8C/+c3+bOF+pjwn8vhNvkMs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8jCmwgAAAN4AAAAPAAAAAAAAAAAAAAAAAJ8C&#10;AABkcnMvZG93bnJldi54bWxQSwUGAAAAAAQABAD3AAAAjgMAAAAA&#10;">
                <v:imagedata r:id="rId10" o:title=""/>
              </v:shape>
              <v:rect id="Rectangle 10060" o:spid="_x0000_s1088" style="position:absolute;top:8020;width:61022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ZdjcYA&#10;AADeAAAADwAAAGRycy9kb3ducmV2LnhtbESPQW/CMAyF70j7D5En7QYpOyAoTRFim+C40UmMm9WY&#10;tqJxqibQbr9+Pkza7Vnv+bNfthldq+7Uh8azgfksAUVcettwZeCzeJsuQYWIbLH1TAa+KcAmf5hk&#10;mFo/8Afdj7FSAuGQooE6xi7VOpQ1OQwz3xGLd/G9wyhjX2nb4yBw1+rnJFlohw3LhRo72tVUXo83&#10;Z2C/7LZfB/8zVO3reX96P61eilU05ulx3K5BRRrjf/hv+2DlfSFKAakjGnT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ZdjcYAAADeAAAADwAAAAAAAAAAAAAAAACYAgAAZHJz&#10;L2Rvd25yZXYueG1sUEsFBgAAAAAEAAQA9QAAAIsDAAAAAA=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10061" o:spid="_x0000_s1089" style="position:absolute;left:51553;top:8020;width:11884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r4FsQA&#10;AADeAAAADwAAAGRycy9kb3ducmV2LnhtbESPzarCMBCF9xd8hzCCu2vqXYhWo4h60aV/oO6GZmyL&#10;zaQ00Vaf3giCuxnOOd+cGU8bU4g7VS63rKDXjUAQJ1bnnCo47P9/ByCcR9ZYWCYFD3IwnbR+xhhr&#10;W/OW7jufigBhF6OCzPsyltIlGRl0XVsSB+1iK4M+rFUqdYV1gJtC/kVRXxrMOVzIsKR5Rsl1dzMK&#10;VoNydlrbZ50Wy/PquDkOF/uhV6rTbmYjEJ4a/zV/0msd6gdiD97vhBnk5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6+BbEAAAA3gAAAA8AAAAAAAAAAAAAAAAAmAIAAGRycy9k&#10;b3ducmV2LnhtbFBLBQYAAAAABAAEAPUAAACJAwAAAAA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shape id="Shape 10055" o:spid="_x0000_s1090" style="position:absolute;left:22515;top:514;width:5498;height:4915;visibility:visible;mso-wrap-style:square;v-text-anchor:top" coordsize="549783,491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hyMsUA&#10;AADeAAAADwAAAGRycy9kb3ducmV2LnhtbERP22oCMRB9L/gPYYS+lJoo2MvWKCKIBQuiLYW+DZsx&#10;uzSZrJvU3f69KRR8m8O5zmzReyfO1MY6sIbxSIEgLoOp2Wr4eF/fP4GICdmgC0wafinCYj64mWFh&#10;Qsd7Oh+SFTmEY4EaqpSaQspYVuQxjkJDnLljaD2mDFsrTYtdDvdOTpR6kB5rzg0VNrSqqPw+/HgN&#10;b1/KlZtnt7Hbz7vT/hGPynY7rW+H/fIFRKI+XcX/7leT5ys1ncLfO/kG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6HIyxQAAAN4AAAAPAAAAAAAAAAAAAAAAAJgCAABkcnMv&#10;ZG93bnJldi54bWxQSwUGAAAAAAQABAD1AAAAigMAAAAA&#10;" path="m118237,251333v1143,-26289,6604,-52578,16256,-77597c178562,59944,297434,,399923,39751,502539,79502,549783,203962,505714,317753,461645,431546,342773,491490,240284,451739,188468,431673,148336,388493,129540,332740l,321310,118237,251333xe" filled="f">
                <v:stroke endcap="round"/>
                <v:path arrowok="t" textboxrect="0,0,549783,491490"/>
              </v:shape>
              <v:shape id="Picture 10059" o:spid="_x0000_s1091" type="#_x0000_t75" style="position:absolute;left:3907;top:3550;width:5315;height:5708;rotation:8238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aeknEAAAA3gAAAA8AAABkcnMvZG93bnJldi54bWxET01rwkAQvQv9D8sUvOluRYNNXaUVFU+K&#10;tgWPQ3aahGZnQ3aNsb++Kwje5vE+Z7bobCVaanzpWMPLUIEgzpwpOdfw9bkeTEH4gGywckwaruRh&#10;MX/qzTA17sIHao8hFzGEfYoaihDqVEqfFWTRD11NHLkf11gMETa5NA1eYrit5EipRFosOTYUWNOy&#10;oOz3eLYa/nYJX7eT/Xf9Me5sYlenTdaetO4/d+9vIAJ14SG+u7cmzldq8gq3d+INcv4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TaeknEAAAA3gAAAA8AAAAAAAAAAAAAAAAA&#10;nwIAAGRycy9kb3ducmV2LnhtbFBLBQYAAAAABAAEAPcAAACQAwAAAAA=&#10;">
                <v:imagedata r:id="rId11" o:title=""/>
              </v:shape>
              <v:shape id="Picture 10058" o:spid="_x0000_s1092" type="#_x0000_t75" style="position:absolute;left:7120;width:5938;height:7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Z5HLGAAAA3gAAAA8AAABkcnMvZG93bnJldi54bWxEj81OwzAQhO9IvIO1SL1Rm1atINStAKnq&#10;zwkKD7CKlyQiXofYTdy37x6QuO1qZme+XW2yb9VAfWwCW3iYGlDEZXANVxa+Prf3j6BiQnbYBiYL&#10;F4qwWd/erLBwYeQPGk6pUhLCsUALdUpdoXUsa/IYp6EjFu079B6TrH2lXY+jhPtWz4xZao8NS0ON&#10;Hb3VVP6czt5CPv/6mWl3r8M4v7zn49Nha2hh7eQuvzyDSpTTv/nveu8E35iF8Mo7MoNeX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9nkcsYAAADeAAAADwAAAAAAAAAAAAAA&#10;AACfAgAAZHJzL2Rvd25yZXYueG1sUEsFBgAAAAAEAAQA9wAAAJIDAAAAAA==&#10;">
                <v:imagedata r:id="rId12" o:title=""/>
              </v:shape>
              <v:shape id="Picture 10056" o:spid="_x0000_s1093" type="#_x0000_t75" style="position:absolute;left:16150;width:7576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ocNPFAAAA3gAAAA8AAABkcnMvZG93bnJldi54bWxET91qwjAUvh/sHcIZ7G4mbihrNYoIG4Nd&#10;yKoPcGiOTbU56Zqstnt6Iwx2dz6+37NcD64RPXWh9qxhOlEgiEtvaq40HPZvT68gQkQ22HgmDSMF&#10;WK/u75aYG3/hL+qLWIkUwiFHDTbGNpcylJYcholviRN39J3DmGBXSdPhJYW7Rj4rNZcOa04NFlva&#10;WirPxY/T8PKbUXYas3H7/f657+vdxham0vrxYdgsQEQa4r/4z/1h0nylZnO4vZNukK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2aHDTxQAAAN4AAAAPAAAAAAAAAAAAAAAA&#10;AJ8CAABkcnMvZG93bnJldi54bWxQSwUGAAAAAAQABAD3AAAAkQMAAAAA&#10;">
                <v:imagedata r:id="rId13" o:title=""/>
              </v:shape>
              <v:shape id="Picture 10052" o:spid="_x0000_s1094" type="#_x0000_t75" style="position:absolute;left:28755;top:1511;width:7010;height:7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1TWITEAAAA3gAAAA8AAABkcnMvZG93bnJldi54bWxET01rwkAQvQv9D8sUvOluBUVSVymtgnoo&#10;RovnITtNgtnZkN0m0V/vFgRv83ifs1j1thItNb50rOFtrEAQZ86UnGv4OW1GcxA+IBusHJOGK3lY&#10;LV8GC0yM6zil9hhyEUPYJ6ihCKFOpPRZQRb92NXEkft1jcUQYZNL02AXw20lJ0rNpMWSY0OBNX0W&#10;lF2Of1ZD313X60u5239t0vwwl/W5/b6dtR6+9h/vIAL14Sl+uLcmzldqOoH/d+INcnk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1TWITEAAAA3gAAAA8AAAAAAAAAAAAAAAAA&#10;nwIAAGRycy9kb3ducmV2LnhtbFBLBQYAAAAABAAEAPcAAACQAwAAAAA=&#10;">
                <v:imagedata r:id="rId14" o:title=""/>
              </v:shape>
              <v:shape id="Picture 10053" o:spid="_x0000_s1095" type="#_x0000_t75" style="position:absolute;left:39912;width:7677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nA1PCAAAA3gAAAA8AAABkcnMvZG93bnJldi54bWxET81KAzEQvgu+QxjBm01UWmVtWkQQCtKD&#10;bR9g2IzJtpvJNhnb7dsbQfA2H9/vzJdj7NWJcukSW7ifGFDEbXIdewu77fvdM6giyA77xGThQgWW&#10;i+urOTYunfmTThvxqoZwadBCEBkarUsbKGKZpIG4cl8pR5QKs9cu47mGx14/GDPTETuuDQEHegvU&#10;Hjbf0cLsGOSy//D+KR3XsqWp5FVcW3t7M76+gBIa5V/85165Ot+Y6SP8vlNv0I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ppwNTwgAAAN4AAAAPAAAAAAAAAAAAAAAAAJ8C&#10;AABkcnMvZG93bnJldi54bWxQSwUGAAAAAAQABAD3AAAAjgMAAAAA&#10;">
                <v:imagedata r:id="rId15" o:title=""/>
              </v:shape>
              <v:shape id="Picture 10057" o:spid="_x0000_s1096" type="#_x0000_t75" style="position:absolute;left:52453;top:800;width:5715;height:7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c/drEAAAA3gAAAA8AAABkcnMvZG93bnJldi54bWxET01rAjEQvRf8D2EEL6UmFbbWrVFEsCie&#10;1EKvw2bcbN1MtpvU3f77Rih4m8f7nPmyd7W4UhsqzxqexwoEceFNxaWGj9Pm6RVEiMgGa8+k4ZcC&#10;LBeDhznmxnd8oOsxliKFcMhRg42xyaUMhSWHYewb4sSdfeswJtiW0rTYpXBXy4lSL9JhxanBYkNr&#10;S8Xl+OM07E7dZxb2h9n23Wa779lZmccvpfVo2K/eQETq4138796aNF+pbAq3d9INcv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Mc/drEAAAA3gAAAA8AAAAAAAAAAAAAAAAA&#10;nwIAAGRycy9kb3ducmV2LnhtbFBLBQYAAAAABAAEAPcAAACQAwAAAAA=&#10;">
                <v:imagedata r:id="rId16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32"/>
      </w:rPr>
      <w:t xml:space="preserve">Set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32"/>
      </w:rPr>
      <w:t>5</w:t>
    </w:r>
    <w:r>
      <w:rPr>
        <w:rFonts w:ascii="Times New Roman" w:eastAsia="Times New Roman" w:hAnsi="Times New Roman" w:cs="Times New Roman"/>
        <w:sz w:val="32"/>
      </w:rPr>
      <w:fldChar w:fldCharType="end"/>
    </w:r>
    <w:r>
      <w:rPr>
        <w:rFonts w:ascii="Times New Roman" w:eastAsia="Times New Roman" w:hAnsi="Times New Roman" w:cs="Times New Roman"/>
        <w:sz w:val="32"/>
      </w:rPr>
      <w:t xml:space="preserve">:  </w:t>
    </w:r>
    <w:r>
      <w:rPr>
        <w:sz w:val="32"/>
      </w:rPr>
      <w:t>Words ending in ‘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-1440" w:right="113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737616</wp:posOffset>
              </wp:positionH>
              <wp:positionV relativeFrom="page">
                <wp:posOffset>97155</wp:posOffset>
              </wp:positionV>
              <wp:extent cx="6048909" cy="1000125"/>
              <wp:effectExtent l="0" t="0" r="0" b="0"/>
              <wp:wrapSquare wrapText="bothSides"/>
              <wp:docPr id="10173" name="Group 101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8909" cy="1000125"/>
                        <a:chOff x="0" y="0"/>
                        <a:chExt cx="6048909" cy="1000125"/>
                      </a:xfrm>
                    </wpg:grpSpPr>
                    <pic:pic xmlns:pic="http://schemas.openxmlformats.org/drawingml/2006/picture">
                      <pic:nvPicPr>
                        <pic:cNvPr id="10174" name="Picture 101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647059" y="76200"/>
                          <a:ext cx="843280" cy="843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77" name="Picture 1017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07864" y="222885"/>
                          <a:ext cx="471170" cy="5854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183" name="Rectangle 10183"/>
                      <wps:cNvSpPr/>
                      <wps:spPr>
                        <a:xfrm>
                          <a:off x="0" y="802005"/>
                          <a:ext cx="610224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84" name="Rectangle 10184"/>
                      <wps:cNvSpPr/>
                      <wps:spPr>
                        <a:xfrm>
                          <a:off x="5155387" y="802005"/>
                          <a:ext cx="1188384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78" name="Shape 10178"/>
                      <wps:cNvSpPr/>
                      <wps:spPr>
                        <a:xfrm>
                          <a:off x="2251583" y="51435"/>
                          <a:ext cx="549783" cy="4914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783" h="491490">
                              <a:moveTo>
                                <a:pt x="118237" y="251333"/>
                              </a:moveTo>
                              <a:cubicBezTo>
                                <a:pt x="119380" y="225044"/>
                                <a:pt x="124841" y="198755"/>
                                <a:pt x="134493" y="173736"/>
                              </a:cubicBezTo>
                              <a:cubicBezTo>
                                <a:pt x="178562" y="59944"/>
                                <a:pt x="297434" y="0"/>
                                <a:pt x="399923" y="39751"/>
                              </a:cubicBezTo>
                              <a:cubicBezTo>
                                <a:pt x="502539" y="79502"/>
                                <a:pt x="549783" y="203962"/>
                                <a:pt x="505714" y="317753"/>
                              </a:cubicBezTo>
                              <a:cubicBezTo>
                                <a:pt x="461645" y="431546"/>
                                <a:pt x="342773" y="491490"/>
                                <a:pt x="240284" y="451739"/>
                              </a:cubicBezTo>
                              <a:cubicBezTo>
                                <a:pt x="188468" y="431673"/>
                                <a:pt x="148336" y="388493"/>
                                <a:pt x="129540" y="332740"/>
                              </a:cubicBezTo>
                              <a:lnTo>
                                <a:pt x="0" y="32131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182" name="Picture 1018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 rot="754253">
                          <a:off x="390780" y="355010"/>
                          <a:ext cx="531496" cy="5708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81" name="Picture 10181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12089" y="0"/>
                          <a:ext cx="593725" cy="7994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79" name="Picture 10179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615059" y="0"/>
                          <a:ext cx="75755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75" name="Picture 10175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2875534" y="151130"/>
                          <a:ext cx="701040" cy="7010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76" name="Picture 10176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991229" y="0"/>
                          <a:ext cx="76771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80" name="Picture 10180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45354" y="80010"/>
                          <a:ext cx="571500" cy="772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0173" o:spid="_x0000_s1097" style="position:absolute;left:0;text-align:left;margin-left:58.1pt;margin-top:7.65pt;width:476.3pt;height:78.75pt;z-index:251664384;mso-position-horizontal-relative:page;mso-position-vertical-relative:page" coordsize="60489,100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174" o:spid="_x0000_s1098" type="#_x0000_t75" style="position:absolute;left:36470;top:762;width:8433;height:8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7LozEAAAA3gAAAA8AAABkcnMvZG93bnJldi54bWxET01rwkAQvRf8D8sIvdWNIq2kriKCWrQe&#10;TOx9yE6T0Oxs2N1o8u+7QqG3ebzPWa5704gbOV9bVjCdJCCIC6trLhVc893LAoQPyBoby6RgIA/r&#10;1ehpiam2d77QLQuliCHsU1RQhdCmUvqiIoN+YlviyH1bZzBE6EqpHd5juGnkLElepcGaY0OFLW0r&#10;Kn6yzihour48ng/7z274ug4+y0/b/OiUeh73m3cQgfrwL/5zf+g4P5m+zeHxTrxBr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l7LozEAAAA3gAAAA8AAAAAAAAAAAAAAAAA&#10;nwIAAGRycy9kb3ducmV2LnhtbFBLBQYAAAAABAAEAPcAAACQAwAAAAA=&#10;">
                <v:imagedata r:id="rId9" o:title=""/>
              </v:shape>
              <v:shape id="Picture 10177" o:spid="_x0000_s1099" type="#_x0000_t75" style="position:absolute;left:50078;top:2228;width:4712;height:5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0/SzCAAAA3gAAAA8AAABkcnMvZG93bnJldi54bWxET0uLwjAQvgv7H8IseNNEDz6qUXYFcfGm&#10;LXgdm7Et20y6TdTuvzeC4G0+vucs152txY1aXznWMBoqEMS5MxUXGrJ0O5iB8AHZYO2YNPyTh/Xq&#10;o7fExLg7H+h2DIWIIewT1FCG0CRS+rwki37oGuLIXVxrMUTYFtK0eI/htpZjpSbSYsWxocSGNiXl&#10;v8er1WDMLqhDVpzO1d/+e7L16VjNU637n93XAkSgLrzFL/ePifPVaDqF5zvxBrl6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8dP0swgAAAN4AAAAPAAAAAAAAAAAAAAAAAJ8C&#10;AABkcnMvZG93bnJldi54bWxQSwUGAAAAAAQABAD3AAAAjgMAAAAA&#10;">
                <v:imagedata r:id="rId10" o:title=""/>
              </v:shape>
              <v:rect id="Rectangle 10183" o:spid="_x0000_s1100" style="position:absolute;top:8020;width:61022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kqncUA&#10;AADeAAAADwAAAGRycy9kb3ducmV2LnhtbERPTWvCQBC9F/wPyxR6azZWKDFmFbFKPLYq2N6G7JiE&#10;ZmdDdk3S/vpuQfA2j/c52Wo0jeipc7VlBdMoBkFcWF1zqeB03D0nIJxH1thYJgU/5GC1nDxkmGo7&#10;8Af1B1+KEMIuRQWV920qpSsqMugi2xIH7mI7gz7ArpS6wyGEm0a+xPGrNFhzaKiwpU1FxffhahTk&#10;Sbv+3NvfoWy2X/n5/Tx/O869Uk+P43oBwtPo7+Kbe6/D/HiazOD/nXCD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ySqdxQAAAN4AAAAPAAAAAAAAAAAAAAAAAJgCAABkcnMv&#10;ZG93bnJldi54bWxQSwUGAAAAAAQABAD1AAAAigMAAAAA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10184" o:spid="_x0000_s1101" style="position:absolute;left:51553;top:8020;width:11884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Cy6cUA&#10;AADeAAAADwAAAGRycy9kb3ducmV2LnhtbERPTWvCQBC9F/wPyxR6azYWKTFmFbFKPLYq2N6G7JiE&#10;ZmdDdk3S/vpuQfA2j/c52Wo0jeipc7VlBdMoBkFcWF1zqeB03D0nIJxH1thYJgU/5GC1nDxkmGo7&#10;8Af1B1+KEMIuRQWV920qpSsqMugi2xIH7mI7gz7ArpS6wyGEm0a+xPGrNFhzaKiwpU1FxffhahTk&#10;Sbv+3NvfoWy2X/n5/Tx/O869Uk+P43oBwtPo7+Kbe6/D/HiazOD/nXCD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ILLpxQAAAN4AAAAPAAAAAAAAAAAAAAAAAJgCAABkcnMv&#10;ZG93bnJldi54bWxQSwUGAAAAAAQABAD1AAAAigMAAAAA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shape id="Shape 10178" o:spid="_x0000_s1102" style="position:absolute;left:22515;top:514;width:5498;height:4915;visibility:visible;mso-wrap-style:square;v-text-anchor:top" coordsize="549783,491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2OUcgA&#10;AADeAAAADwAAAGRycy9kb3ducmV2LnhtbESPQUsDMRCF70L/QxjBi9ikHqyuTUsRpIIFaRXB27CZ&#10;ZheTybqJ3fXfdw5CbzO8N+99s1iNMagj9blNbGE2NaCI6+Ra9hY+3p9v7kHlguwwJCYLf5RhtZxc&#10;LLByaeAdHffFKwnhXKGFppSu0jrXDUXM09QRi3ZIfcQia++163GQ8Bj0rTF3OmLL0tBgR08N1d/7&#10;32hh+2VCvXkIG//6ef2zm+PB+OHN2qvLcf0IqtBYzub/6xcn+GY2F155R2bQyx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vY5RyAAAAN4AAAAPAAAAAAAAAAAAAAAAAJgCAABk&#10;cnMvZG93bnJldi54bWxQSwUGAAAAAAQABAD1AAAAjQMAAAAA&#10;" path="m118237,251333v1143,-26289,6604,-52578,16256,-77597c178562,59944,297434,,399923,39751,502539,79502,549783,203962,505714,317753,461645,431546,342773,491490,240284,451739,188468,431673,148336,388493,129540,332740l,321310,118237,251333xe" filled="f">
                <v:stroke endcap="round"/>
                <v:path arrowok="t" textboxrect="0,0,549783,491490"/>
              </v:shape>
              <v:shape id="Picture 10182" o:spid="_x0000_s1103" type="#_x0000_t75" style="position:absolute;left:3907;top:3550;width:5315;height:5708;rotation:8238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/y+LEAAAA3gAAAA8AAABkcnMvZG93bnJldi54bWxET0uLwjAQvgv+hzCCN00VLdI1ioqKJxcf&#10;Cx6HZrYt20xKE2vdX78RFrzNx/ec+bI1pWiodoVlBaNhBII4tbrgTMH1shvMQDiPrLG0TAqe5GC5&#10;6HbmmGj74BM1Z5+JEMIuQQW591UipUtzMuiGtiIO3LetDfoA60zqGh8h3JRyHEWxNFhwaMixok1O&#10;6c/5bhT8HmN+HqafX9V60prYbG/7tLkp1e+1qw8Qnlr/Fv+7DzrMj0azMbzeCTfIx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L/y+LEAAAA3gAAAA8AAAAAAAAAAAAAAAAA&#10;nwIAAGRycy9kb3ducmV2LnhtbFBLBQYAAAAABAAEAPcAAACQAwAAAAA=&#10;">
                <v:imagedata r:id="rId11" o:title=""/>
              </v:shape>
              <v:shape id="Picture 10181" o:spid="_x0000_s1104" type="#_x0000_t75" style="position:absolute;left:7120;width:5938;height:7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5ibjXDAAAA3gAAAA8AAABkcnMvZG93bnJldi54bWxET91qwjAUvh/4DuEIu5tJHRuuGsUNZHNX&#10;6nyAQ3Nsi81JbWIb334RBrs7H9/vWayibURPna8da8gmCgRx4UzNpYbjz+ZpBsIHZIONY9JwIw+r&#10;5ehhgblxA++pP4RSpBD2OWqoQmhzKX1RkUU/cS1x4k6usxgS7EppOhxSuG3kVKlXabHm1FBhSx8V&#10;FefD1WqI14udqubzvR+eb7v4/bbdKHrR+nEc13MQgWL4F/+5v0yar7JZBvd30g1y+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mJuNcMAAADeAAAADwAAAAAAAAAAAAAAAACf&#10;AgAAZHJzL2Rvd25yZXYueG1sUEsFBgAAAAAEAAQA9wAAAI8DAAAAAA==&#10;">
                <v:imagedata r:id="rId12" o:title=""/>
              </v:shape>
              <v:shape id="Picture 10179" o:spid="_x0000_s1105" type="#_x0000_t75" style="position:absolute;left:16150;width:7576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jt1zEAAAA3gAAAA8AAABkcnMvZG93bnJldi54bWxET81qwkAQvhd8h2UEb3VjhbaJriJCpdCD&#10;NPoAQ3bMRrOzMbvGpE/vFgq9zcf3O8t1b2vRUesrxwpm0wQEceF0xaWC4+Hj+R2ED8gaa8ekYCAP&#10;69XoaYmZdnf+pi4PpYgh7DNUYEJoMil9Yciin7qGOHIn11oMEbal1C3eY7it5UuSvEqLFccGgw1t&#10;DRWX/GYVzH9SSs9DOmyvu69DV+03JtelUpNxv1mACNSHf/Gf+1PH+cnsLYXfd+INcvU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jt1zEAAAA3gAAAA8AAAAAAAAAAAAAAAAA&#10;nwIAAGRycy9kb3ducmV2LnhtbFBLBQYAAAAABAAEAPcAAACQAwAAAAA=&#10;">
                <v:imagedata r:id="rId13" o:title=""/>
              </v:shape>
              <v:shape id="Picture 10175" o:spid="_x0000_s1106" type="#_x0000_t75" style="position:absolute;left:28755;top:1511;width:7010;height:7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/ukw3EAAAA3gAAAA8AAABkcnMvZG93bnJldi54bWxET02LwjAQvQv+hzCCN00VdKVrFNlVUA+y&#10;uovnoRnbYjMpTWyrv94IC97m8T5nvmxNIWqqXG5ZwWgYgSBOrM45VfD3uxnMQDiPrLGwTAru5GC5&#10;6HbmGGvb8JHqk09FCGEXo4LM+zKW0iUZGXRDWxIH7mIrgz7AKpW6wiaEm0KOo2gqDeYcGjIs6Suj&#10;5Hq6GQVtc1+vr/lu/705pj8zWZ7rw+OsVL/Xrj5BeGr9W/zv3uowPxp9TOD1TrhBLp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/ukw3EAAAA3gAAAA8AAAAAAAAAAAAAAAAA&#10;nwIAAGRycy9kb3ducmV2LnhtbFBLBQYAAAAABAAEAPcAAACQAwAAAAA=&#10;">
                <v:imagedata r:id="rId14" o:title=""/>
              </v:shape>
              <v:shape id="Picture 10176" o:spid="_x0000_s1107" type="#_x0000_t75" style="position:absolute;left:39912;width:7677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E8zbCAAAA3gAAAA8AAABkcnMvZG93bnJldi54bWxET81qAjEQvhd8hzBCbzVroWvZGqUIglA8&#10;VH2AYTNNtt1M1mSq69s3hUJv8/H9znI9hl5dKOUusoH5rAJF3EbbsTNwOm4fnkFlQbbYRyYDN8qw&#10;Xk3ultjYeOV3uhzEqRLCuUEDXmRotM6tp4B5Fgfiwn3EFFAKTE7bhNcSHnr9WFW1DthxafA40MZT&#10;+3X4Dgbqs5fb55tzi3jey5GeJO3C3pj76fj6AkpolH/xn3tny/xqvqjh951yg17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hPM2wgAAAN4AAAAPAAAAAAAAAAAAAAAAAJ8C&#10;AABkcnMvZG93bnJldi54bWxQSwUGAAAAAAQABAD3AAAAjgMAAAAA&#10;">
                <v:imagedata r:id="rId15" o:title=""/>
              </v:shape>
              <v:shape id="Picture 10180" o:spid="_x0000_s1108" type="#_x0000_t75" style="position:absolute;left:52453;top:800;width:5715;height:7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0RnTHAAAA3gAAAA8AAABkcnMvZG93bnJldi54bWxEj0FrAjEQhe8F/0MYoZdSEwsW3RqlFCpK&#10;T2qh12EzblY3k+0mutt/3zkUepth3rz3vuV6CI26UZfqyBamEwOKuIyu5srC5/H9cQ4qZWSHTWSy&#10;8EMJ1qvR3RILF3ve0+2QKyUmnAq04HNuC61T6SlgmsSWWG6n2AXMsnaVdh32Yh4a/WTMsw5YsyR4&#10;bOnNU3k5XIOF3bH/mqWP/WK78bPd9+Jk3MPZWHs/Hl5fQGUa8r/473vrpL6ZzgVAcGQGvfo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R0RnTHAAAA3gAAAA8AAAAAAAAAAAAA&#10;AAAAnwIAAGRycy9kb3ducmV2LnhtbFBLBQYAAAAABAAEAPcAAACTAwAAAAA=&#10;">
                <v:imagedata r:id="rId16" o:title=""/>
              </v:shape>
              <w10:wrap type="square"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-1440" w:right="113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737616</wp:posOffset>
              </wp:positionH>
              <wp:positionV relativeFrom="page">
                <wp:posOffset>97155</wp:posOffset>
              </wp:positionV>
              <wp:extent cx="6048909" cy="1000125"/>
              <wp:effectExtent l="0" t="0" r="0" b="0"/>
              <wp:wrapSquare wrapText="bothSides"/>
              <wp:docPr id="10151" name="Group 101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8909" cy="1000125"/>
                        <a:chOff x="0" y="0"/>
                        <a:chExt cx="6048909" cy="1000125"/>
                      </a:xfrm>
                    </wpg:grpSpPr>
                    <pic:pic xmlns:pic="http://schemas.openxmlformats.org/drawingml/2006/picture">
                      <pic:nvPicPr>
                        <pic:cNvPr id="10152" name="Picture 101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647059" y="76200"/>
                          <a:ext cx="843280" cy="843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55" name="Picture 1015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07864" y="222885"/>
                          <a:ext cx="471170" cy="5854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161" name="Rectangle 10161"/>
                      <wps:cNvSpPr/>
                      <wps:spPr>
                        <a:xfrm>
                          <a:off x="0" y="802005"/>
                          <a:ext cx="610224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62" name="Rectangle 10162"/>
                      <wps:cNvSpPr/>
                      <wps:spPr>
                        <a:xfrm>
                          <a:off x="5155387" y="802005"/>
                          <a:ext cx="1188384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56" name="Shape 10156"/>
                      <wps:cNvSpPr/>
                      <wps:spPr>
                        <a:xfrm>
                          <a:off x="2251583" y="51435"/>
                          <a:ext cx="549783" cy="4914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783" h="491490">
                              <a:moveTo>
                                <a:pt x="118237" y="251333"/>
                              </a:moveTo>
                              <a:cubicBezTo>
                                <a:pt x="119380" y="225044"/>
                                <a:pt x="124841" y="198755"/>
                                <a:pt x="134493" y="173736"/>
                              </a:cubicBezTo>
                              <a:cubicBezTo>
                                <a:pt x="178562" y="59944"/>
                                <a:pt x="297434" y="0"/>
                                <a:pt x="399923" y="39751"/>
                              </a:cubicBezTo>
                              <a:cubicBezTo>
                                <a:pt x="502539" y="79502"/>
                                <a:pt x="549783" y="203962"/>
                                <a:pt x="505714" y="317753"/>
                              </a:cubicBezTo>
                              <a:cubicBezTo>
                                <a:pt x="461645" y="431546"/>
                                <a:pt x="342773" y="491490"/>
                                <a:pt x="240284" y="451739"/>
                              </a:cubicBezTo>
                              <a:cubicBezTo>
                                <a:pt x="188468" y="431673"/>
                                <a:pt x="148336" y="388493"/>
                                <a:pt x="129540" y="332740"/>
                              </a:cubicBezTo>
                              <a:lnTo>
                                <a:pt x="0" y="32131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160" name="Picture 1016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 rot="754253">
                          <a:off x="390780" y="355010"/>
                          <a:ext cx="531496" cy="5708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59" name="Picture 1015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12089" y="0"/>
                          <a:ext cx="593725" cy="7994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57" name="Picture 10157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615059" y="0"/>
                          <a:ext cx="75755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53" name="Picture 10153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2875534" y="151130"/>
                          <a:ext cx="701040" cy="7010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54" name="Picture 10154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991229" y="0"/>
                          <a:ext cx="76771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58" name="Picture 10158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45354" y="80010"/>
                          <a:ext cx="571500" cy="772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0151" o:spid="_x0000_s1109" style="position:absolute;left:0;text-align:left;margin-left:58.1pt;margin-top:7.65pt;width:476.3pt;height:78.75pt;z-index:251665408;mso-position-horizontal-relative:page;mso-position-vertical-relative:page" coordsize="60489,100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152" o:spid="_x0000_s1110" type="#_x0000_t75" style="position:absolute;left:36470;top:762;width:8433;height:8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rTwPEAAAA3gAAAA8AAABkcnMvZG93bnJldi54bWxET0trwkAQvhf8D8sUeqsbBaVEVymCD7Q9&#10;mOh9yE6T0Oxs2N1o8u+7BcHbfHzPWa5704gbOV9bVjAZJyCIC6trLhVc8u37BwgfkDU2lknBQB7W&#10;q9HLElNt73ymWxZKEUPYp6igCqFNpfRFRQb92LbEkfuxzmCI0JVSO7zHcNPIaZLMpcGaY0OFLW0q&#10;Kn6zzihour48fu93X91wvQw+y0+b/OiUenvtPxcgAvXhKX64DzrOTyazKfy/E2+Qq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JrTwPEAAAA3gAAAA8AAAAAAAAAAAAAAAAA&#10;nwIAAGRycy9kb3ducmV2LnhtbFBLBQYAAAAABAAEAPcAAACQAwAAAAA=&#10;">
                <v:imagedata r:id="rId9" o:title=""/>
              </v:shape>
              <v:shape id="Picture 10155" o:spid="_x0000_s1111" type="#_x0000_t75" style="position:absolute;left:50078;top:2228;width:4712;height:5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fmqDCAAAA3gAAAA8AAABkcnMvZG93bnJldi54bWxET02LwjAQvQv7H8IseNNEQdFqlF1BXLxp&#10;C17HZmzLNpNuE7X7740geJvH+5zlurO1uFHrK8caRkMFgjh3puJCQ5ZuBzMQPiAbrB2Thn/ysF59&#10;9JaYGHfnA92OoRAxhH2CGsoQmkRKn5dk0Q9dQxy5i2sthgjbQpoW7zHc1nKs1FRarDg2lNjQpqT8&#10;93i1GozZBXXIitO5+tt/T7c+Hat5qnX/s/tagAjUhbf45f4xcb4aTSbwfCfeIF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X5qgwgAAAN4AAAAPAAAAAAAAAAAAAAAAAJ8C&#10;AABkcnMvZG93bnJldi54bWxQSwUGAAAAAAQABAD3AAAAjgMAAAAA&#10;">
                <v:imagedata r:id="rId10" o:title=""/>
              </v:shape>
              <v:rect id="Rectangle 10161" o:spid="_x0000_s1112" style="position:absolute;top:8020;width:61022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v3i8QA&#10;AADeAAAADwAAAGRycy9kb3ducmV2LnhtbERPS4vCMBC+L+x/CLPgbU3rQbQaRXYVPfpY6HobmrEt&#10;NpPSRFv99UYQvM3H95zpvDOVuFLjSssK4n4EgjizuuRcwd9h9T0C4TyyxsoyKbiRg/ns82OKibYt&#10;7+i697kIIewSVFB4XydSuqwgg65va+LAnWxj0AfY5FI32IZwU8lBFA2lwZJDQ4E1/RSUnfcXo2A9&#10;qhf/G3tv82p5XKfbdPx7GHulel/dYgLCU+ff4pd7o8P8KB7G8Hwn3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b94vEAAAA3gAAAA8AAAAAAAAAAAAAAAAAmAIAAGRycy9k&#10;b3ducmV2LnhtbFBLBQYAAAAABAAEAPUAAACJAwAAAAA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10162" o:spid="_x0000_s1113" style="position:absolute;left:51553;top:8020;width:11884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lp/MUA&#10;AADeAAAADwAAAGRycy9kb3ducmV2LnhtbERPS2uDQBC+F/Iflgn01qzJQRLjKtIH8ZhHIeltcKcq&#10;dWfF3UabX58tFHqbj+85aT6ZTlxpcK1lBctFBIK4srrlWsH76e1pDcJ5ZI2dZVLwQw7ybPaQYqLt&#10;yAe6Hn0tQgi7BBU03veJlK5qyKBb2J44cJ92MOgDHGqpBxxDuOnkKopiabDl0NBgT88NVV/Hb6Ng&#10;t+6LS2lvY929fuzO+/Pm5bTxSj3Op2ILwtPk/8V/7lKH+dEyXsHvO+EGm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iWn8xQAAAN4AAAAPAAAAAAAAAAAAAAAAAJgCAABkcnMv&#10;ZG93bnJldi54bWxQSwUGAAAAAAQABAD1AAAAigMAAAAA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shape id="Shape 10156" o:spid="_x0000_s1114" style="position:absolute;left:22515;top:514;width:5498;height:4915;visibility:visible;mso-wrap-style:square;v-text-anchor:top" coordsize="549783,491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vj2MYA&#10;AADeAAAADwAAAGRycy9kb3ducmV2LnhtbERP20oDMRB9F/yHMIIv0iYtWNu1aRGhVFAovVDwbdhM&#10;s4vJZN3E7vr3TUHwbQ7nOvNl7504UxvrwBpGQwWCuAymZqvhsF8NpiBiQjboApOGX4qwXNzezLEw&#10;oeMtnXfJihzCsUANVUpNIWUsK/IYh6EhztwptB5Thq2VpsUuh3snx0pNpMeac0OFDb1WVH7tfryG&#10;j0/lyvXMre378eF7+4QnZbuN1vd3/csziER9+hf/ud9Mnq9GjxO4vpNv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vj2MYAAADeAAAADwAAAAAAAAAAAAAAAACYAgAAZHJz&#10;L2Rvd25yZXYueG1sUEsFBgAAAAAEAAQA9QAAAIsDAAAAAA==&#10;" path="m118237,251333v1143,-26289,6604,-52578,16256,-77597c178562,59944,297434,,399923,39751,502539,79502,549783,203962,505714,317753,461645,431546,342773,491490,240284,451739,188468,431673,148336,388493,129540,332740l,321310,118237,251333xe" filled="f">
                <v:stroke endcap="round"/>
                <v:path arrowok="t" textboxrect="0,0,549783,491490"/>
              </v:shape>
              <v:shape id="Picture 10160" o:spid="_x0000_s1115" type="#_x0000_t75" style="position:absolute;left:3907;top:3550;width:5315;height:5708;rotation:8238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tFvTHAAAA3gAAAA8AAABkcnMvZG93bnJldi54bWxEj0FrwkAQhe8F/8MyQm+6sdRQoqtUacWT&#10;YtqCxyE7JqHZ2ZDdxthf3zkIvc0wb95733I9uEb11IXas4HZNAFFXHhbc2ng8+N98gIqRGSLjWcy&#10;cKMA69XoYYmZ9Vc+UZ/HUokJhwwNVDG2mdahqMhhmPqWWG4X3zmMsnalth1exdw1+ilJUu2wZkmo&#10;sKVtRcV3/uMM/B5Svu3nx6928zy41L2dd0V/NuZxPLwuQEUa4r/4/r23Uj+ZpQIgODKDXv0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1tFvTHAAAA3gAAAA8AAAAAAAAAAAAA&#10;AAAAnwIAAGRycy9kb3ducmV2LnhtbFBLBQYAAAAABAAEAPcAAACTAwAAAAA=&#10;">
                <v:imagedata r:id="rId11" o:title=""/>
              </v:shape>
              <v:shape id="Picture 10159" o:spid="_x0000_s1116" type="#_x0000_t75" style="position:absolute;left:7120;width:5938;height:7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50TnTDAAAA3gAAAA8AAABkcnMvZG93bnJldi54bWxET9tqAjEQfS/4D2GEvmmioujWKCpIL09q&#10;+wHDZrq7uJmsm7gb/74pFPo2h3Od9TbaWnTU+sqxhslYgSDOnam40PD1eRwtQfiAbLB2TBoe5GG7&#10;GTytMTOu5zN1l1CIFMI+Qw1lCE0mpc9LsujHriFO3LdrLYYE20KaFvsUbms5VWohLVacGkps6FBS&#10;fr3crYZ4v9mpql/3XT97nOLH6v2oaK718zDuXkAEiuFf/Od+M2m+msxX8PtOukFu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nROdMMAAADeAAAADwAAAAAAAAAAAAAAAACf&#10;AgAAZHJzL2Rvd25yZXYueG1sUEsFBgAAAAAEAAQA9wAAAI8DAAAAAA==&#10;">
                <v:imagedata r:id="rId12" o:title=""/>
              </v:shape>
              <v:shape id="Picture 10157" o:spid="_x0000_s1117" type="#_x0000_t75" style="position:absolute;left:16150;width:7576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F2tXFAAAA3gAAAA8AAABkcnMvZG93bnJldi54bWxET81qwkAQvhd8h2WE3nRjpbVJXUUES6GH&#10;YvQBhuw0m5qdjdltTHx6tyD0Nh/f7yzXva1FR62vHCuYTRMQxIXTFZcKjofd5BWED8gaa8ekYCAP&#10;69XoYYmZdhfeU5eHUsQQ9hkqMCE0mZS+MGTRT11DHLlv11oMEbal1C1eYrit5VOSvEiLFccGgw1t&#10;DRWn/NcqmF9TSn+GdNie3z8PXfW1MbkulXoc95s3EIH68C++uz90nJ/Mnhfw9068Qa5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xdrVxQAAAN4AAAAPAAAAAAAAAAAAAAAA&#10;AJ8CAABkcnMvZG93bnJldi54bWxQSwUGAAAAAAQABAD3AAAAkQMAAAAA&#10;">
                <v:imagedata r:id="rId13" o:title=""/>
              </v:shape>
              <v:shape id="Picture 10153" o:spid="_x0000_s1118" type="#_x0000_t75" style="position:absolute;left:28755;top:1511;width:7010;height:7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+8oLEAAAA3gAAAA8AAABkcnMvZG93bnJldi54bWxET02LwjAQvQv+hzCCN01VXKRrFNlVUA+y&#10;uovnoRnbYjMpTWyrv94IC97m8T5nvmxNIWqqXG5ZwWgYgSBOrM45VfD3uxnMQDiPrLGwTAru5GC5&#10;6HbmGGvb8JHqk09FCGEXo4LM+zKW0iUZGXRDWxIH7mIrgz7AKpW6wiaEm0KOo+hDGsw5NGRY0ldG&#10;yfV0Mwra5r5eX/Pd/ntzTH9msjzXh8dZqX6vXX2C8NT6t/jfvdVhfjSaTuD1TrhBLp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T+8oLEAAAA3gAAAA8AAAAAAAAAAAAAAAAA&#10;nwIAAGRycy9kb3ducmV2LnhtbFBLBQYAAAAABAAEAPcAAACQAwAAAAA=&#10;">
                <v:imagedata r:id="rId14" o:title=""/>
              </v:shape>
              <v:shape id="Picture 10154" o:spid="_x0000_s1119" type="#_x0000_t75" style="position:absolute;left:39912;width:7677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vlLrCAAAA3gAAAA8AAABkcnMvZG93bnJldi54bWxET81qAjEQvgu+Q5hCb5q1VFtWo0ihIBQP&#10;1T7AsJkmazeTNZnq+vZNodDbfHy/s9oMoVMXSrmNbGA2rUARN9G27Ax8HF8nz6CyIFvsIpOBG2XY&#10;rMejFdY2XvmdLgdxqoRwrtGAF+lrrXPjKWCexp64cJ8xBZQCk9M24bWEh04/VNVCB2y5NHjs6cVT&#10;83X4DgYWZy+305tzT/G8lyPNJe3C3pj7u2G7BCU0yL/4z72zZX41mz/C7zvlBr3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r5S6wgAAAN4AAAAPAAAAAAAAAAAAAAAAAJ8C&#10;AABkcnMvZG93bnJldi54bWxQSwUGAAAAAAQABAD3AAAAjgMAAAAA&#10;">
                <v:imagedata r:id="rId15" o:title=""/>
              </v:shape>
              <v:shape id="Picture 10158" o:spid="_x0000_s1120" type="#_x0000_t75" style="position:absolute;left:52453;top:800;width:5715;height:7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iZjXHAAAA3gAAAA8AAABkcnMvZG93bnJldi54bWxEj0FLAzEQhe9C/0OYghexSYWVdm1aiqC0&#10;eGoreB02083qZrLdxO76752D4G2G9+a9b1abMbTqSn1qIluYzwwo4iq6hmsL76eX+wWolJEdtpHJ&#10;wg8l2KwnNyssXRz4QNdjrpWEcCrRgs+5K7VOlaeAaRY7YtHOsQ+YZe1r7XocJDy0+sGYRx2wYWnw&#10;2NGzp+rr+B0s7E/DR5HeDsvdqy/2l+XZuLtPY+3tdNw+gco05n/z3/XOCb6ZF8Ir78gMev0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RiZjXHAAAA3gAAAA8AAAAAAAAAAAAA&#10;AAAAnwIAAGRycy9kb3ducmV2LnhtbFBLBQYAAAAABAAEAPcAAACTAwAAAAA=&#10;">
                <v:imagedata r:id="rId16" o:title=""/>
              </v:shape>
              <w10:wrap type="square"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A4378E">
    <w:pPr>
      <w:spacing w:after="0"/>
      <w:ind w:left="-1440" w:right="113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737616</wp:posOffset>
              </wp:positionH>
              <wp:positionV relativeFrom="page">
                <wp:posOffset>97155</wp:posOffset>
              </wp:positionV>
              <wp:extent cx="6048909" cy="1000125"/>
              <wp:effectExtent l="0" t="0" r="0" b="0"/>
              <wp:wrapSquare wrapText="bothSides"/>
              <wp:docPr id="10129" name="Group 101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8909" cy="1000125"/>
                        <a:chOff x="0" y="0"/>
                        <a:chExt cx="6048909" cy="1000125"/>
                      </a:xfrm>
                    </wpg:grpSpPr>
                    <pic:pic xmlns:pic="http://schemas.openxmlformats.org/drawingml/2006/picture">
                      <pic:nvPicPr>
                        <pic:cNvPr id="10130" name="Picture 101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647059" y="76200"/>
                          <a:ext cx="843280" cy="843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33" name="Picture 1013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07864" y="222885"/>
                          <a:ext cx="471170" cy="5854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139" name="Rectangle 10139"/>
                      <wps:cNvSpPr/>
                      <wps:spPr>
                        <a:xfrm>
                          <a:off x="0" y="802005"/>
                          <a:ext cx="610224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40" name="Rectangle 10140"/>
                      <wps:cNvSpPr/>
                      <wps:spPr>
                        <a:xfrm>
                          <a:off x="5155387" y="802005"/>
                          <a:ext cx="1188384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D6813" w:rsidRDefault="00A4378E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34" name="Shape 10134"/>
                      <wps:cNvSpPr/>
                      <wps:spPr>
                        <a:xfrm>
                          <a:off x="2251583" y="51435"/>
                          <a:ext cx="549783" cy="4914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783" h="491490">
                              <a:moveTo>
                                <a:pt x="118237" y="251333"/>
                              </a:moveTo>
                              <a:cubicBezTo>
                                <a:pt x="119380" y="225044"/>
                                <a:pt x="124841" y="198755"/>
                                <a:pt x="134493" y="173736"/>
                              </a:cubicBezTo>
                              <a:cubicBezTo>
                                <a:pt x="178562" y="59944"/>
                                <a:pt x="297434" y="0"/>
                                <a:pt x="399923" y="39751"/>
                              </a:cubicBezTo>
                              <a:cubicBezTo>
                                <a:pt x="502539" y="79502"/>
                                <a:pt x="549783" y="203962"/>
                                <a:pt x="505714" y="317753"/>
                              </a:cubicBezTo>
                              <a:cubicBezTo>
                                <a:pt x="461645" y="431546"/>
                                <a:pt x="342773" y="491490"/>
                                <a:pt x="240284" y="451739"/>
                              </a:cubicBezTo>
                              <a:cubicBezTo>
                                <a:pt x="188468" y="431673"/>
                                <a:pt x="148336" y="388493"/>
                                <a:pt x="129540" y="332740"/>
                              </a:cubicBezTo>
                              <a:lnTo>
                                <a:pt x="0" y="32131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138" name="Picture 1013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 rot="754253">
                          <a:off x="390780" y="355010"/>
                          <a:ext cx="531496" cy="5708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37" name="Picture 10137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12089" y="0"/>
                          <a:ext cx="593725" cy="7994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35" name="Picture 10135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615059" y="0"/>
                          <a:ext cx="75755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31" name="Picture 10131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2875534" y="151130"/>
                          <a:ext cx="701040" cy="7010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32" name="Picture 10132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991229" y="0"/>
                          <a:ext cx="767715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36" name="Picture 10136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45354" y="80010"/>
                          <a:ext cx="571500" cy="772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0129" o:spid="_x0000_s1121" style="position:absolute;left:0;text-align:left;margin-left:58.1pt;margin-top:7.65pt;width:476.3pt;height:78.75pt;z-index:251666432;mso-position-horizontal-relative:page;mso-position-vertical-relative:page" coordsize="60489,100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130" o:spid="_x0000_s1122" type="#_x0000_t75" style="position:absolute;left:36470;top:762;width:8433;height:8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qkU/HAAAA3gAAAA8AAABkcnMvZG93bnJldi54bWxEj0FrwzAMhe+D/gejwm6r0w3GyOqWUug2&#10;uu3QpLuLWE1CYznYTpv8++kw2E1CT++9b7UZXaeuFGLr2cBykYEirrxtuTZwKvcPL6BiQrbYeSYD&#10;E0XYrGd3K8ytv/GRrkWqlZhwzNFAk1Kfax2rhhzGhe+J5Xb2wWGSNdTaBryJuev0Y5Y9a4ctS0KD&#10;Pe0aqi7F4Ax0w1gfvt/fvobp5zTFovzclYdgzP183L6CSjSmf/Hf94eV+tnySQAER2bQ6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AqkU/HAAAA3gAAAA8AAAAAAAAAAAAA&#10;AAAAnwIAAGRycy9kb3ducmV2LnhtbFBLBQYAAAAABAAEAPcAAACTAwAAAAA=&#10;">
                <v:imagedata r:id="rId9" o:title=""/>
              </v:shape>
              <v:shape id="Picture 10133" o:spid="_x0000_s1123" type="#_x0000_t75" style="position:absolute;left:50078;top:2228;width:4712;height:5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lQu/CAAAA3gAAAA8AAABkcnMvZG93bnJldi54bWxET02LwjAQvQv7H8IseNNEBdFqlF1BXLxp&#10;C17HZmzLNpNuE7X7740geJvH+5zlurO1uFHrK8caRkMFgjh3puJCQ5ZuBzMQPiAbrB2Thn/ysF59&#10;9JaYGHfnA92OoRAxhH2CGsoQmkRKn5dk0Q9dQxy5i2sthgjbQpoW7zHc1nKs1FRarDg2lNjQpqT8&#10;93i1GozZBXXIitO5+tt/T7c+Hat5qnX/s/tagAjUhbf45f4xcb4aTSbwfCfeIF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JULvwgAAAN4AAAAPAAAAAAAAAAAAAAAAAJ8C&#10;AABkcnMvZG93bnJldi54bWxQSwUGAAAAAAQABAD3AAAAjgMAAAAA&#10;">
                <v:imagedata r:id="rId10" o:title=""/>
              </v:shape>
              <v:rect id="Rectangle 10139" o:spid="_x0000_s1124" style="position:absolute;top:8020;width:61022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7UkMUA&#10;AADeAAAADwAAAGRycy9kb3ducmV2LnhtbERPTWvCQBC9F/oflil4azZaEBOzitSWeKxasL0N2TEJ&#10;zc6G7DaJ/vquIPQ2j/c52Xo0jeipc7VlBdMoBkFcWF1zqeDz+P68AOE8ssbGMim4kIP16vEhw1Tb&#10;gffUH3wpQgi7FBVU3replK6oyKCLbEscuLPtDPoAu1LqDocQbho5i+O5NFhzaKiwpdeKip/Dr1GQ&#10;L9rN185eh7J5+85PH6dke0y8UpOncbME4Wn0/+K7e6fD/Hj6ksDtnXCD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ntSQxQAAAN4AAAAPAAAAAAAAAAAAAAAAAJgCAABkcnMv&#10;ZG93bnJldi54bWxQSwUGAAAAAAQABAD1AAAAigMAAAAA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10140" o:spid="_x0000_s1125" style="position:absolute;left:51553;top:8020;width:11884;height:2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IOcMcA&#10;AADeAAAADwAAAGRycy9kb3ducmV2LnhtbESPQWvCQBCF7wX/wzJCb3VjEdHoKmIremxVUG9DdkyC&#10;2dmQ3ZrUX985FLzNMG/ee9982blK3akJpWcDw0ECijjztuTcwPGweZuAChHZYuWZDPxSgOWi9zLH&#10;1PqWv+m+j7kSEw4pGihirFOtQ1aQwzDwNbHcrr5xGGVtcm0bbMXcVfo9ScbaYcmSUGBN64Ky2/7H&#10;GdhO6tV55x9tXn1etqev0/TjMI3GvPa71QxUpC4+xf/fOyv1k+FIAARHZ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SiDnDHAAAA3gAAAA8AAAAAAAAAAAAAAAAAmAIAAGRy&#10;cy9kb3ducmV2LnhtbFBLBQYAAAAABAAEAPUAAACMAwAAAAA=&#10;" filled="f" stroked="f">
                <v:textbox inset="0,0,0,0">
                  <w:txbxContent>
                    <w:p w:rsidR="006D6813" w:rsidRDefault="00A4378E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shape id="Shape 10134" o:spid="_x0000_s1126" style="position:absolute;left:22515;top:514;width:5498;height:4915;visibility:visible;mso-wrap-style:square;v-text-anchor:top" coordsize="549783,491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o9lMYA&#10;AADeAAAADwAAAGRycy9kb3ducmV2LnhtbERP20oDMRB9F/yHMIIv0iat0ta1aZGCVLBQeqHg27CZ&#10;ZheTybqJ3fXvjSD4Nodznfmy905cqI11YA2joQJBXAZTs9VwPLwMZiBiQjboApOGb4qwXFxfzbEw&#10;oeMdXfbJihzCsUANVUpNIWUsK/IYh6Ehztw5tB5Thq2VpsUuh3snx0pNpMeac0OFDa0qKj/2X17D&#10;5l25cv3o1vbtdPe5m+JZ2W6r9e1N//wEIlGf/sV/7leT56vR/QP8vpNv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Zo9lMYAAADeAAAADwAAAAAAAAAAAAAAAACYAgAAZHJz&#10;L2Rvd25yZXYueG1sUEsFBgAAAAAEAAQA9QAAAIsDAAAAAA==&#10;" path="m118237,251333v1143,-26289,6604,-52578,16256,-77597c178562,59944,297434,,399923,39751,502539,79502,549783,203962,505714,317753,461645,431546,342773,491490,240284,451739,188468,431673,148336,388493,129540,332740l,321310,118237,251333xe" filled="f">
                <v:stroke endcap="round"/>
                <v:path arrowok="t" textboxrect="0,0,549783,491490"/>
              </v:shape>
              <v:shape id="Picture 10138" o:spid="_x0000_s1127" type="#_x0000_t75" style="position:absolute;left:3907;top:3550;width:5315;height:5708;rotation:8238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oNe/IAAAA3gAAAA8AAABkcnMvZG93bnJldi54bWxEj81rwkAQxe8F/4dlCr3pxn4ESV3FihZP&#10;LfUDPA7ZaRKanQ3ZNUb/eucg9DbDe/Peb6bz3tWqozZUng2MRwko4tzbigsD+916OAEVIrLF2jMZ&#10;uFCA+WzwMMXM+jP/ULeNhZIQDhkaKGNsMq1DXpLDMPINsWi/vnUYZW0LbVs8S7ir9XOSpNphxdJQ&#10;YkPLkvK/7ckZuH6lfNm8fR+aj9fepW51/My7ozFPj/3iHVSkPv6b79cbK/jJ+EV45R2ZQc9u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QqDXvyAAAAN4AAAAPAAAAAAAAAAAA&#10;AAAAAJ8CAABkcnMvZG93bnJldi54bWxQSwUGAAAAAAQABAD3AAAAlAMAAAAA&#10;">
                <v:imagedata r:id="rId11" o:title=""/>
              </v:shape>
              <v:shape id="Picture 10137" o:spid="_x0000_s1128" type="#_x0000_t75" style="position:absolute;left:7120;width:5938;height:7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4mj3EAAAA3gAAAA8AAABkcnMvZG93bnJldi54bWxET81qAjEQvhd8hzBCbzVRsdbVKLYgbT1Z&#10;2wcYNuPu4maybuJufHtTKPQ2H9/vrDbR1qKj1leONYxHCgRx7kzFhYaf793TCwgfkA3WjknDjTxs&#10;1oOHFWbG9fxF3TEUIoWwz1BDGUKTSenzkiz6kWuIE3dyrcWQYFtI02Kfwm0tJ0o9S4sVp4YSG3or&#10;KT8fr1ZDvF7sRNXvr10/vR3ifvG5UzTT+nEYt0sQgWL4F/+5P0yar8bTOfy+k26Q6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14mj3EAAAA3gAAAA8AAAAAAAAAAAAAAAAA&#10;nwIAAGRycy9kb3ducmV2LnhtbFBLBQYAAAAABAAEAPcAAACQAwAAAAA=&#10;">
                <v:imagedata r:id="rId12" o:title=""/>
              </v:shape>
              <v:shape id="Picture 10135" o:spid="_x0000_s1129" type="#_x0000_t75" style="position:absolute;left:16150;width:7576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EBJnEAAAA3gAAAA8AAABkcnMvZG93bnJldi54bWxET81qwkAQvhd8h2UEb3Wj0mKiq4hQKfRQ&#10;Gn2AITtmo9nZmN3GpE/fLRS8zcf3O+ttb2vRUesrxwpm0wQEceF0xaWC0/HteQnCB2SNtWNSMJCH&#10;7Wb0tMZMuzt/UZeHUsQQ9hkqMCE0mZS+MGTRT11DHLmzay2GCNtS6hbvMdzWcp4kr9JixbHBYEN7&#10;Q8U1/7YKFj8ppZchHfa3w8exqz53JtelUpNxv1uBCNSHh/jf/a7j/GS2eIG/d+INcvM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2EBJnEAAAA3gAAAA8AAAAAAAAAAAAAAAAA&#10;nwIAAGRycy9kb3ducmV2LnhtbFBLBQYAAAAABAAEAPcAAACQAwAAAAA=&#10;">
                <v:imagedata r:id="rId13" o:title=""/>
              </v:shape>
              <v:shape id="Picture 10131" o:spid="_x0000_s1130" type="#_x0000_t75" style="position:absolute;left:28755;top:1511;width:7010;height:7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/LM7EAAAA3gAAAA8AAABkcnMvZG93bnJldi54bWxET0uLwjAQvi/4H8II3ta0KyxSjSI+QPcg&#10;vvA8NGNbbCalybZ1f/1GELzNx/ec6bwzpWiodoVlBfEwAkGcWl1wpuBy3nyOQTiPrLG0TAoe5GA+&#10;631MMdG25SM1J5+JEMIuQQW591UipUtzMuiGtiIO3M3WBn2AdSZ1jW0IN6X8iqJvabDg0JBjRcuc&#10;0vvp1yjo2sd6fS92P6vNMTuMZXVt9n9XpQb9bjEB4anzb/HLvdVhfhSPYni+E26Qs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a/LM7EAAAA3gAAAA8AAAAAAAAAAAAAAAAA&#10;nwIAAGRycy9kb3ducmV2LnhtbFBLBQYAAAAABAAEAPcAAACQAwAAAAA=&#10;">
                <v:imagedata r:id="rId14" o:title=""/>
              </v:shape>
              <v:shape id="Picture 10132" o:spid="_x0000_s1131" type="#_x0000_t75" style="position:absolute;left:39912;width:7677;height:8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TPXCAAAA3gAAAA8AAABkcnMvZG93bnJldi54bWxET81qAjEQvhf6DmEK3mpWpbasRikFQRAP&#10;1T7AsJkmazeTNZnq+vZNodDbfHy/s1wPoVMXSrmNbGAyrkARN9G27Ax8HDePL6CyIFvsIpOBG2VY&#10;r+7vlljbeOV3uhzEqRLCuUYDXqSvtc6Np4B5HHviwn3GFFAKTE7bhNcSHjo9raq5DthyafDY05un&#10;5uvwHQzMz15up51zz/G8lyM9SdqGvTGjh+F1AUpokH/xn3try/xqMpvC7zvlBr36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1Uz1wgAAAN4AAAAPAAAAAAAAAAAAAAAAAJ8C&#10;AABkcnMvZG93bnJldi54bWxQSwUGAAAAAAQABAD3AAAAjgMAAAAA&#10;">
                <v:imagedata r:id="rId15" o:title=""/>
              </v:shape>
              <v:shape id="Picture 10136" o:spid="_x0000_s1132" type="#_x0000_t75" style="position:absolute;left:52453;top:800;width:5715;height:7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usnzEAAAA3gAAAA8AAABkcnMvZG93bnJldi54bWxET01rAjEQvQv+hzBCL1ITK0rdGkWEitKT&#10;Wuh12IybrZvJuknd9d+bQqG3ebzPWaw6V4kbNaH0rGE8UiCIc29KLjR8nt6fX0GEiGyw8kwa7hRg&#10;tez3FpgZ3/KBbsdYiBTCIUMNNsY6kzLklhyGka+JE3f2jcOYYFNI02Cbwl0lX5SaSYclpwaLNW0s&#10;5Zfjj9OwP7Vf0/BxmO+2drq/zs/KDL+V1k+Dbv0GIlIX/8V/7p1J89V4MoPfd9INcvk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dusnzEAAAA3gAAAA8AAAAAAAAAAAAAAAAA&#10;nwIAAGRycy9kb3ducmV2LnhtbFBLBQYAAAAABAAEAPcAAACQAwAAAAA=&#10;">
                <v:imagedata r:id="rId16" o:title=""/>
              </v:shape>
              <w10:wrap type="square"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6D6813"/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6D6813"/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13" w:rsidRDefault="006D681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813"/>
    <w:rsid w:val="001D55AB"/>
    <w:rsid w:val="001E385B"/>
    <w:rsid w:val="00232536"/>
    <w:rsid w:val="00486472"/>
    <w:rsid w:val="00503874"/>
    <w:rsid w:val="0063652F"/>
    <w:rsid w:val="006D6813"/>
    <w:rsid w:val="007B529C"/>
    <w:rsid w:val="00810C48"/>
    <w:rsid w:val="008D1177"/>
    <w:rsid w:val="00A4378E"/>
    <w:rsid w:val="00B56D33"/>
    <w:rsid w:val="00CC0869"/>
    <w:rsid w:val="00CC120A"/>
    <w:rsid w:val="00CE4899"/>
    <w:rsid w:val="00F3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D4CA9886-C862-45D5-8EB7-985398366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D5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5A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D5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5A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12.jpg"/><Relationship Id="rId39" Type="http://schemas.openxmlformats.org/officeDocument/2006/relationships/image" Target="media/image33.png"/><Relationship Id="rId3" Type="http://schemas.openxmlformats.org/officeDocument/2006/relationships/webSettings" Target="webSettings.xml"/><Relationship Id="rId21" Type="http://schemas.openxmlformats.org/officeDocument/2006/relationships/footer" Target="footer7.xml"/><Relationship Id="rId34" Type="http://schemas.openxmlformats.org/officeDocument/2006/relationships/image" Target="media/image28.jpeg"/><Relationship Id="rId42" Type="http://schemas.openxmlformats.org/officeDocument/2006/relationships/header" Target="header11.xml"/><Relationship Id="rId47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1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footer" Target="footer12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image" Target="media/image15.png"/><Relationship Id="rId41" Type="http://schemas.openxmlformats.org/officeDocument/2006/relationships/header" Target="header10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image" Target="media/image18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header" Target="header12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image" Target="media/image14.png"/><Relationship Id="rId36" Type="http://schemas.openxmlformats.org/officeDocument/2006/relationships/image" Target="media/image30.png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image" Target="media/image17.png"/><Relationship Id="rId44" Type="http://schemas.openxmlformats.org/officeDocument/2006/relationships/footer" Target="footer11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9.png"/><Relationship Id="rId43" Type="http://schemas.openxmlformats.org/officeDocument/2006/relationships/footer" Target="footer10.xml"/><Relationship Id="rId48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13" Type="http://schemas.openxmlformats.org/officeDocument/2006/relationships/image" Target="media/image14.jpe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12" Type="http://schemas.openxmlformats.org/officeDocument/2006/relationships/image" Target="media/image13.jpeg"/><Relationship Id="rId2" Type="http://schemas.openxmlformats.org/officeDocument/2006/relationships/image" Target="media/image3.jpg"/><Relationship Id="rId16" Type="http://schemas.openxmlformats.org/officeDocument/2006/relationships/image" Target="media/image17.jpe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11" Type="http://schemas.openxmlformats.org/officeDocument/2006/relationships/image" Target="media/image12.jpeg"/><Relationship Id="rId5" Type="http://schemas.openxmlformats.org/officeDocument/2006/relationships/image" Target="media/image6.jp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g"/><Relationship Id="rId9" Type="http://schemas.openxmlformats.org/officeDocument/2006/relationships/image" Target="media/image10.jpeg"/><Relationship Id="rId14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13" Type="http://schemas.openxmlformats.org/officeDocument/2006/relationships/image" Target="media/image14.jpe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12" Type="http://schemas.openxmlformats.org/officeDocument/2006/relationships/image" Target="media/image13.jpeg"/><Relationship Id="rId2" Type="http://schemas.openxmlformats.org/officeDocument/2006/relationships/image" Target="media/image3.jpg"/><Relationship Id="rId16" Type="http://schemas.openxmlformats.org/officeDocument/2006/relationships/image" Target="media/image17.jpe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11" Type="http://schemas.openxmlformats.org/officeDocument/2006/relationships/image" Target="media/image12.jpeg"/><Relationship Id="rId5" Type="http://schemas.openxmlformats.org/officeDocument/2006/relationships/image" Target="media/image6.jp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g"/><Relationship Id="rId9" Type="http://schemas.openxmlformats.org/officeDocument/2006/relationships/image" Target="media/image10.jpeg"/><Relationship Id="rId14" Type="http://schemas.openxmlformats.org/officeDocument/2006/relationships/image" Target="media/image15.jpe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13" Type="http://schemas.openxmlformats.org/officeDocument/2006/relationships/image" Target="media/image14.jpe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12" Type="http://schemas.openxmlformats.org/officeDocument/2006/relationships/image" Target="media/image13.jpeg"/><Relationship Id="rId2" Type="http://schemas.openxmlformats.org/officeDocument/2006/relationships/image" Target="media/image3.jpg"/><Relationship Id="rId16" Type="http://schemas.openxmlformats.org/officeDocument/2006/relationships/image" Target="media/image17.jpe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11" Type="http://schemas.openxmlformats.org/officeDocument/2006/relationships/image" Target="media/image12.jpeg"/><Relationship Id="rId5" Type="http://schemas.openxmlformats.org/officeDocument/2006/relationships/image" Target="media/image6.jp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g"/><Relationship Id="rId9" Type="http://schemas.openxmlformats.org/officeDocument/2006/relationships/image" Target="media/image10.jpeg"/><Relationship Id="rId14" Type="http://schemas.openxmlformats.org/officeDocument/2006/relationships/image" Target="media/image15.jpe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13" Type="http://schemas.openxmlformats.org/officeDocument/2006/relationships/image" Target="media/image14.jpe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12" Type="http://schemas.openxmlformats.org/officeDocument/2006/relationships/image" Target="media/image13.jpeg"/><Relationship Id="rId2" Type="http://schemas.openxmlformats.org/officeDocument/2006/relationships/image" Target="media/image3.jpg"/><Relationship Id="rId16" Type="http://schemas.openxmlformats.org/officeDocument/2006/relationships/image" Target="media/image17.jpe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11" Type="http://schemas.openxmlformats.org/officeDocument/2006/relationships/image" Target="media/image12.jpeg"/><Relationship Id="rId5" Type="http://schemas.openxmlformats.org/officeDocument/2006/relationships/image" Target="media/image6.jp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g"/><Relationship Id="rId9" Type="http://schemas.openxmlformats.org/officeDocument/2006/relationships/image" Target="media/image10.jpeg"/><Relationship Id="rId14" Type="http://schemas.openxmlformats.org/officeDocument/2006/relationships/image" Target="media/image15.jpe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13" Type="http://schemas.openxmlformats.org/officeDocument/2006/relationships/image" Target="media/image14.jpe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12" Type="http://schemas.openxmlformats.org/officeDocument/2006/relationships/image" Target="media/image13.jpeg"/><Relationship Id="rId2" Type="http://schemas.openxmlformats.org/officeDocument/2006/relationships/image" Target="media/image3.jpg"/><Relationship Id="rId16" Type="http://schemas.openxmlformats.org/officeDocument/2006/relationships/image" Target="media/image17.jpe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11" Type="http://schemas.openxmlformats.org/officeDocument/2006/relationships/image" Target="media/image12.jpeg"/><Relationship Id="rId5" Type="http://schemas.openxmlformats.org/officeDocument/2006/relationships/image" Target="media/image6.jp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g"/><Relationship Id="rId9" Type="http://schemas.openxmlformats.org/officeDocument/2006/relationships/image" Target="media/image10.jpeg"/><Relationship Id="rId14" Type="http://schemas.openxmlformats.org/officeDocument/2006/relationships/image" Target="media/image15.jpe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13" Type="http://schemas.openxmlformats.org/officeDocument/2006/relationships/image" Target="media/image14.jpe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12" Type="http://schemas.openxmlformats.org/officeDocument/2006/relationships/image" Target="media/image13.jpeg"/><Relationship Id="rId2" Type="http://schemas.openxmlformats.org/officeDocument/2006/relationships/image" Target="media/image3.jpg"/><Relationship Id="rId16" Type="http://schemas.openxmlformats.org/officeDocument/2006/relationships/image" Target="media/image17.jpe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11" Type="http://schemas.openxmlformats.org/officeDocument/2006/relationships/image" Target="media/image12.jpeg"/><Relationship Id="rId5" Type="http://schemas.openxmlformats.org/officeDocument/2006/relationships/image" Target="media/image6.jp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g"/><Relationship Id="rId9" Type="http://schemas.openxmlformats.org/officeDocument/2006/relationships/image" Target="media/image10.jpeg"/><Relationship Id="rId14" Type="http://schemas.openxmlformats.org/officeDocument/2006/relationships/image" Target="media/image15.jpe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13" Type="http://schemas.openxmlformats.org/officeDocument/2006/relationships/image" Target="media/image14.jpe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12" Type="http://schemas.openxmlformats.org/officeDocument/2006/relationships/image" Target="media/image13.jpeg"/><Relationship Id="rId2" Type="http://schemas.openxmlformats.org/officeDocument/2006/relationships/image" Target="media/image3.jpg"/><Relationship Id="rId16" Type="http://schemas.openxmlformats.org/officeDocument/2006/relationships/image" Target="media/image17.jpe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11" Type="http://schemas.openxmlformats.org/officeDocument/2006/relationships/image" Target="media/image12.jpeg"/><Relationship Id="rId5" Type="http://schemas.openxmlformats.org/officeDocument/2006/relationships/image" Target="media/image6.jp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g"/><Relationship Id="rId9" Type="http://schemas.openxmlformats.org/officeDocument/2006/relationships/image" Target="media/image10.jpeg"/><Relationship Id="rId14" Type="http://schemas.openxmlformats.org/officeDocument/2006/relationships/image" Target="media/image15.jpeg"/></Relationships>
</file>

<file path=word/_rels/header9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13" Type="http://schemas.openxmlformats.org/officeDocument/2006/relationships/image" Target="media/image14.jpe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12" Type="http://schemas.openxmlformats.org/officeDocument/2006/relationships/image" Target="media/image13.jpeg"/><Relationship Id="rId2" Type="http://schemas.openxmlformats.org/officeDocument/2006/relationships/image" Target="media/image3.jpg"/><Relationship Id="rId16" Type="http://schemas.openxmlformats.org/officeDocument/2006/relationships/image" Target="media/image17.jpe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11" Type="http://schemas.openxmlformats.org/officeDocument/2006/relationships/image" Target="media/image12.jpeg"/><Relationship Id="rId5" Type="http://schemas.openxmlformats.org/officeDocument/2006/relationships/image" Target="media/image6.jp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g"/><Relationship Id="rId9" Type="http://schemas.openxmlformats.org/officeDocument/2006/relationships/image" Target="media/image10.jpeg"/><Relationship Id="rId14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E431491F</Template>
  <TotalTime>48</TotalTime>
  <Pages>11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cp:lastModifiedBy>Jane Gillhouley</cp:lastModifiedBy>
  <cp:revision>16</cp:revision>
  <cp:lastPrinted>2020-11-19T14:48:00Z</cp:lastPrinted>
  <dcterms:created xsi:type="dcterms:W3CDTF">2017-07-13T15:51:00Z</dcterms:created>
  <dcterms:modified xsi:type="dcterms:W3CDTF">2022-09-07T16:10:00Z</dcterms:modified>
</cp:coreProperties>
</file>