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5D66B" w14:textId="39EFC302" w:rsidR="00CB029E" w:rsidRDefault="00D82B2D" w:rsidP="00CB029E">
      <w:pPr>
        <w:rPr>
          <w:sz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5A928F2D">
                <wp:simplePos x="0" y="0"/>
                <wp:positionH relativeFrom="column">
                  <wp:posOffset>2533650</wp:posOffset>
                </wp:positionH>
                <wp:positionV relativeFrom="paragraph">
                  <wp:posOffset>-266700</wp:posOffset>
                </wp:positionV>
                <wp:extent cx="2688590" cy="2533650"/>
                <wp:effectExtent l="0" t="0" r="1651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8590" cy="25336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318999" w14:textId="51F58CFE" w:rsidR="00243A5B" w:rsidRPr="007966C2" w:rsidRDefault="00243A5B" w:rsidP="007966C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04AEB555" w14:textId="77777777" w:rsidR="00243A5B" w:rsidRPr="00E4727B" w:rsidRDefault="00243A5B" w:rsidP="00E4727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Cs/>
                                <w:color w:val="000000" w:themeColor="text1"/>
                              </w:rPr>
                              <w:t>The Graveyard Book – Ghost Story</w:t>
                            </w:r>
                          </w:p>
                          <w:p w14:paraId="55EE8708" w14:textId="6B443E91" w:rsidR="00243A5B" w:rsidRPr="00E4727B" w:rsidRDefault="00243A5B" w:rsidP="00E4727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Cs/>
                                <w:color w:val="000000" w:themeColor="text1"/>
                              </w:rPr>
                              <w:t>The Origin of Species – Non Chronological</w:t>
                            </w:r>
                          </w:p>
                          <w:p w14:paraId="579F820F" w14:textId="77777777" w:rsidR="00D82B2D" w:rsidRDefault="00243A5B" w:rsidP="00E4727B">
                            <w:pPr>
                              <w:jc w:val="bot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5CF1F9" wp14:editId="5DE170B4">
                                  <wp:extent cx="633845" cy="963871"/>
                                  <wp:effectExtent l="0" t="0" r="0" b="8255"/>
                                  <wp:docPr id="33" name="Picture 33" descr="The Graveyard Book: Amazon.co.uk: Gaiman, Neil, Riddell, Chris:  9780747594802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he Graveyard Book: Amazon.co.uk: Gaiman, Neil, Riddell, Chris:  9780747594802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3942" cy="10096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966C2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1D4D516B" w14:textId="77777777" w:rsidR="00D82B2D" w:rsidRPr="00D82B2D" w:rsidRDefault="00D82B2D" w:rsidP="00D82B2D">
                            <w:pPr>
                              <w:pStyle w:val="ListParagraph"/>
                              <w:ind w:left="360"/>
                              <w:jc w:val="bot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D82B2D">
                              <w:rPr>
                                <w:bCs/>
                                <w:color w:val="000000" w:themeColor="text1"/>
                              </w:rPr>
                              <w:t>The Reading Circle</w:t>
                            </w:r>
                          </w:p>
                          <w:p w14:paraId="3075A97C" w14:textId="3E18EF68" w:rsidR="00243A5B" w:rsidRDefault="00243A5B" w:rsidP="00E4727B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2179189D" w14:textId="53ADD34A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243A5B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243A5B" w:rsidRPr="009F0714" w:rsidRDefault="00243A5B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199.5pt;margin-top:-21pt;width:211.7pt;height:19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" fillcolor="#fff2cc [663]" strokecolor="#1f3763 [1604]" strokeweight="1pt">
                <v:stroke joinstyle="miter"/>
                <v:textbox>
                  <w:txbxContent>
                    <w:p w14:paraId="64318999" w14:textId="51F58CFE" w:rsidR="00243A5B" w:rsidRPr="007966C2" w:rsidRDefault="00243A5B" w:rsidP="007966C2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English</w:t>
                      </w:r>
                    </w:p>
                    <w:p w14:paraId="04AEB555" w14:textId="77777777" w:rsidR="00243A5B" w:rsidRPr="00E4727B" w:rsidRDefault="00243A5B" w:rsidP="00E4727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Cs/>
                          <w:color w:val="000000" w:themeColor="text1"/>
                        </w:rPr>
                        <w:t>The Graveyard Book – Ghost Story</w:t>
                      </w:r>
                    </w:p>
                    <w:p w14:paraId="55EE8708" w14:textId="6B443E91" w:rsidR="00243A5B" w:rsidRPr="00E4727B" w:rsidRDefault="00243A5B" w:rsidP="00E4727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Cs/>
                          <w:color w:val="000000" w:themeColor="text1"/>
                        </w:rPr>
                        <w:t>The Origin of Species – Non Chronological</w:t>
                      </w:r>
                    </w:p>
                    <w:p w14:paraId="579F820F" w14:textId="77777777" w:rsidR="00D82B2D" w:rsidRDefault="00243A5B" w:rsidP="00E4727B">
                      <w:pPr>
                        <w:jc w:val="bot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5CF1F9" wp14:editId="5DE170B4">
                            <wp:extent cx="633845" cy="963871"/>
                            <wp:effectExtent l="0" t="0" r="0" b="8255"/>
                            <wp:docPr id="33" name="Picture 33" descr="The Graveyard Book: Amazon.co.uk: Gaiman, Neil, Riddell, Chris:  9780747594802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he Graveyard Book: Amazon.co.uk: Gaiman, Neil, Riddell, Chris:  9780747594802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3942" cy="10096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966C2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1D4D516B" w14:textId="77777777" w:rsidR="00D82B2D" w:rsidRPr="00D82B2D" w:rsidRDefault="00D82B2D" w:rsidP="00D82B2D">
                      <w:pPr>
                        <w:pStyle w:val="ListParagraph"/>
                        <w:ind w:left="360"/>
                        <w:jc w:val="both"/>
                        <w:rPr>
                          <w:bCs/>
                          <w:color w:val="000000" w:themeColor="text1"/>
                        </w:rPr>
                      </w:pPr>
                      <w:r w:rsidRPr="00D82B2D">
                        <w:rPr>
                          <w:bCs/>
                          <w:color w:val="000000" w:themeColor="text1"/>
                        </w:rPr>
                        <w:t>The Reading Circle</w:t>
                      </w:r>
                      <w:bookmarkStart w:id="1" w:name="_GoBack"/>
                      <w:bookmarkEnd w:id="1"/>
                    </w:p>
                    <w:p w14:paraId="3075A97C" w14:textId="3E18EF68" w:rsidR="00243A5B" w:rsidRDefault="00243A5B" w:rsidP="00E4727B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2179189D" w14:textId="53ADD34A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243A5B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243A5B" w:rsidRPr="009F0714" w:rsidRDefault="00243A5B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4926B4F5">
                <wp:simplePos x="0" y="0"/>
                <wp:positionH relativeFrom="column">
                  <wp:posOffset>2333625</wp:posOffset>
                </wp:positionH>
                <wp:positionV relativeFrom="paragraph">
                  <wp:posOffset>2438400</wp:posOffset>
                </wp:positionV>
                <wp:extent cx="2611120" cy="2324100"/>
                <wp:effectExtent l="0" t="0" r="1778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23241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699BDACD" w:rsidR="00243A5B" w:rsidRPr="00E4727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/>
                                <w:bCs/>
                                <w:color w:val="000000" w:themeColor="text1"/>
                              </w:rPr>
                              <w:t>RE</w:t>
                            </w:r>
                          </w:p>
                          <w:p w14:paraId="7B8FBF66" w14:textId="4C86C198" w:rsidR="00243A5B" w:rsidRPr="00243A5B" w:rsidRDefault="00243A5B" w:rsidP="00243A5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243A5B">
                              <w:rPr>
                                <w:b/>
                                <w:color w:val="000000" w:themeColor="text1"/>
                              </w:rPr>
                              <w:t>Creation</w:t>
                            </w:r>
                          </w:p>
                          <w:p w14:paraId="7CBFA073" w14:textId="54C60939" w:rsidR="00243A5B" w:rsidRPr="00CB029E" w:rsidRDefault="00243A5B" w:rsidP="00CB029E">
                            <w:pPr>
                              <w:jc w:val="bot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CB029E">
                              <w:rPr>
                                <w:bCs/>
                                <w:color w:val="000000" w:themeColor="text1"/>
                              </w:rPr>
                              <w:t xml:space="preserve">Big question: How did we get here? </w:t>
                            </w:r>
                          </w:p>
                          <w:p w14:paraId="3AEC7BBB" w14:textId="1D538735" w:rsidR="00243A5B" w:rsidRPr="00243A5B" w:rsidRDefault="00243A5B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876C0AA" w14:textId="6ECA0D6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27" style="position:absolute;margin-left:183.75pt;margin-top:192pt;width:205.6pt;height:18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" fillcolor="#e2efd9 [665]" strokecolor="#1f3763 [1604]" strokeweight="1pt">
                <v:stroke joinstyle="miter"/>
                <v:textbox>
                  <w:txbxContent>
                    <w:p w14:paraId="00DA5EC4" w14:textId="699BDACD" w:rsidR="00243A5B" w:rsidRPr="00E4727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/>
                          <w:bCs/>
                          <w:color w:val="000000" w:themeColor="text1"/>
                        </w:rPr>
                        <w:t>RE</w:t>
                      </w:r>
                    </w:p>
                    <w:p w14:paraId="7B8FBF66" w14:textId="4C86C198" w:rsidR="00243A5B" w:rsidRPr="00243A5B" w:rsidRDefault="00243A5B" w:rsidP="00243A5B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243A5B">
                        <w:rPr>
                          <w:b/>
                          <w:color w:val="000000" w:themeColor="text1"/>
                        </w:rPr>
                        <w:t>Creation</w:t>
                      </w:r>
                    </w:p>
                    <w:p w14:paraId="7CBFA073" w14:textId="54C60939" w:rsidR="00243A5B" w:rsidRPr="00CB029E" w:rsidRDefault="00243A5B" w:rsidP="00CB029E">
                      <w:pPr>
                        <w:jc w:val="both"/>
                        <w:rPr>
                          <w:bCs/>
                          <w:color w:val="000000" w:themeColor="text1"/>
                        </w:rPr>
                      </w:pPr>
                      <w:r w:rsidRPr="00CB029E">
                        <w:rPr>
                          <w:bCs/>
                          <w:color w:val="000000" w:themeColor="text1"/>
                        </w:rPr>
                        <w:t xml:space="preserve">Big question: How did we get here? </w:t>
                      </w:r>
                    </w:p>
                    <w:p w14:paraId="3AEC7BBB" w14:textId="1D538735" w:rsidR="00243A5B" w:rsidRPr="00243A5B" w:rsidRDefault="00243A5B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2876C0AA" w14:textId="6ECA0D6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B02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22C8EDBA">
                <wp:simplePos x="0" y="0"/>
                <wp:positionH relativeFrom="margin">
                  <wp:align>left</wp:align>
                </wp:positionH>
                <wp:positionV relativeFrom="paragraph">
                  <wp:posOffset>-519</wp:posOffset>
                </wp:positionV>
                <wp:extent cx="2202873" cy="1318260"/>
                <wp:effectExtent l="19050" t="0" r="45085" b="342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2873" cy="1318260"/>
                        </a:xfrm>
                        <a:prstGeom prst="cloud">
                          <a:avLst/>
                        </a:prstGeom>
                        <a:solidFill>
                          <a:srgbClr val="CC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27EE" w14:textId="5487F830" w:rsidR="00243A5B" w:rsidRPr="000049BD" w:rsidRDefault="00243A5B" w:rsidP="00CB029E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0049BD"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Term 1</w:t>
                            </w:r>
                          </w:p>
                          <w:p w14:paraId="0E445013" w14:textId="222489EB" w:rsidR="00243A5B" w:rsidRPr="000049BD" w:rsidRDefault="00243A5B" w:rsidP="000049BD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0049BD">
                              <w:rPr>
                                <w:b/>
                                <w:bCs/>
                                <w:color w:val="0070C0"/>
                                <w:sz w:val="44"/>
                                <w:szCs w:val="44"/>
                              </w:rPr>
                              <w:t>Year 6</w:t>
                            </w:r>
                          </w:p>
                          <w:p w14:paraId="39A5EB99" w14:textId="2D4C21B4" w:rsidR="00243A5B" w:rsidRPr="000049BD" w:rsidRDefault="00243A5B" w:rsidP="009F071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</w:p>
                          <w:p w14:paraId="5CB5B70D" w14:textId="423C648F" w:rsidR="00243A5B" w:rsidRPr="000049BD" w:rsidRDefault="00243A5B" w:rsidP="009F0714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</w:p>
                          <w:p w14:paraId="21EA9EF0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6" style="position:absolute;margin-left:0;margin-top:-.05pt;width:173.45pt;height:103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ff" strokecolor="#1f3763 [1604]" strokeweight="1pt">
                <v:stroke joinstyle="miter"/>
                <v:formulas/>
                <v:path arrowok="t" o:connecttype="custom" o:connectlocs="239307,798798;110144,774478;353276,1064953;296776,1076579;840253,1192842;806190,1139746;1469959,1060436;1456344,1118690;1740321,700448;1906097,918205;2131382,468532;2057545,550190;1954234,165576;1958109,204147;1482758,120596;1520594,71406;1129023,144032;1147330,101616;713894,158435;780184,199570;210446,481806;198870,438505" o:connectangles="0,0,0,0,0,0,0,0,0,0,0,0,0,0,0,0,0,0,0,0,0,0" textboxrect="0,0,43200,43200"/>
                <v:textbox>
                  <w:txbxContent>
                    <w:p w14:paraId="62D927EE" w14:textId="5487F830" w:rsidR="00243A5B" w:rsidRPr="000049BD" w:rsidRDefault="00243A5B" w:rsidP="00CB029E">
                      <w:pPr>
                        <w:spacing w:line="276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 w:rsidRPr="000049BD"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>Term 1</w:t>
                      </w:r>
                    </w:p>
                    <w:p w14:paraId="0E445013" w14:textId="222489EB" w:rsidR="00243A5B" w:rsidRPr="000049BD" w:rsidRDefault="00243A5B" w:rsidP="000049BD">
                      <w:pPr>
                        <w:spacing w:line="276" w:lineRule="auto"/>
                        <w:jc w:val="center"/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</w:pPr>
                      <w:r w:rsidRPr="000049BD">
                        <w:rPr>
                          <w:b/>
                          <w:bCs/>
                          <w:color w:val="0070C0"/>
                          <w:sz w:val="44"/>
                          <w:szCs w:val="44"/>
                        </w:rPr>
                        <w:t>Year 6</w:t>
                      </w:r>
                    </w:p>
                    <w:p w14:paraId="39A5EB99" w14:textId="2D4C21B4" w:rsidR="00243A5B" w:rsidRPr="000049BD" w:rsidRDefault="00243A5B" w:rsidP="009F0714">
                      <w:pPr>
                        <w:jc w:val="center"/>
                        <w:rPr>
                          <w:color w:val="0070C0"/>
                        </w:rPr>
                      </w:pPr>
                    </w:p>
                    <w:p w14:paraId="5CB5B70D" w14:textId="423C648F" w:rsidR="00243A5B" w:rsidRPr="000049BD" w:rsidRDefault="00243A5B" w:rsidP="009F0714">
                      <w:pPr>
                        <w:jc w:val="center"/>
                        <w:rPr>
                          <w:color w:val="0070C0"/>
                        </w:rPr>
                      </w:pPr>
                    </w:p>
                    <w:p w14:paraId="21EA9EF0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02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644C04" wp14:editId="38639917">
                <wp:simplePos x="0" y="0"/>
                <wp:positionH relativeFrom="margin">
                  <wp:posOffset>7190105</wp:posOffset>
                </wp:positionH>
                <wp:positionV relativeFrom="paragraph">
                  <wp:posOffset>4581640</wp:posOffset>
                </wp:positionV>
                <wp:extent cx="2733040" cy="2022475"/>
                <wp:effectExtent l="0" t="0" r="10160" b="15875"/>
                <wp:wrapSquare wrapText="bothSides"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040" cy="202247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1C2E5" w14:textId="77777777" w:rsidR="00CB029E" w:rsidRDefault="00CB029E" w:rsidP="00CB029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Art</w:t>
                            </w:r>
                          </w:p>
                          <w:p w14:paraId="28FE9167" w14:textId="77777777" w:rsidR="00CB029E" w:rsidRPr="00783DB1" w:rsidRDefault="00CB029E" w:rsidP="00CB029E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</w:pPr>
                            <w:r w:rsidRPr="00783DB1">
                              <w:rPr>
                                <w:b/>
                                <w:bCs/>
                                <w:i/>
                                <w:color w:val="000000" w:themeColor="text1"/>
                              </w:rPr>
                              <w:t xml:space="preserve">Make my Voice Heard </w:t>
                            </w:r>
                          </w:p>
                          <w:p w14:paraId="491CD776" w14:textId="62A73D8D" w:rsidR="00CB029E" w:rsidRDefault="00CB029E" w:rsidP="00CB029E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7F533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We will explore how artworks can communicate messages and look at the drawing technique: chiaroscuro.</w:t>
                            </w:r>
                          </w:p>
                          <w:p w14:paraId="44F13A51" w14:textId="2AA89C7D" w:rsidR="00CB029E" w:rsidRPr="007F5338" w:rsidRDefault="00CB029E" w:rsidP="00CB029E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883A0F" wp14:editId="7326B331">
                                  <wp:extent cx="1219200" cy="748145"/>
                                  <wp:effectExtent l="0" t="0" r="0" b="0"/>
                                  <wp:docPr id="20" name="Picture 20" descr="A close-up of a fruit&#10;&#10;Description automatically generated with low confidenc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 descr="A close-up of a fruit&#10;&#10;Description automatically generated with low confidence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5114" b="1752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0326" cy="767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82A8CC" w14:textId="77777777" w:rsidR="00CB029E" w:rsidRDefault="00CB029E" w:rsidP="00CB029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9929FA2" w14:textId="77777777" w:rsidR="00CB029E" w:rsidRDefault="00CB029E" w:rsidP="00CB029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02D7B4" w14:textId="77777777" w:rsidR="00CB029E" w:rsidRDefault="00CB029E" w:rsidP="00CB029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19E3AA" w14:textId="77777777" w:rsidR="00CB029E" w:rsidRDefault="00CB029E" w:rsidP="00CB029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53FD158" w14:textId="77777777" w:rsidR="00CB029E" w:rsidRDefault="00CB029E" w:rsidP="00CB029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C4ED5B0" w14:textId="77777777" w:rsidR="00CB029E" w:rsidRPr="009F0714" w:rsidRDefault="00CB029E" w:rsidP="00CB029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68AE09" w14:textId="77777777" w:rsidR="00CB029E" w:rsidRDefault="00CB029E" w:rsidP="00CB02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644C04" id="Rounded Rectangle 7" o:spid="_x0000_s1027" style="position:absolute;margin-left:566.15pt;margin-top:360.75pt;width:215.2pt;height:159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" fillcolor="#d5dce4 [671]" strokecolor="#1f3763 [1604]" strokeweight="1pt">
                <v:stroke joinstyle="miter"/>
                <v:textbox>
                  <w:txbxContent>
                    <w:p w14:paraId="0DE1C2E5" w14:textId="77777777" w:rsidR="00CB029E" w:rsidRDefault="00CB029E" w:rsidP="00CB029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Art</w:t>
                      </w:r>
                    </w:p>
                    <w:p w14:paraId="28FE9167" w14:textId="77777777" w:rsidR="00CB029E" w:rsidRPr="00783DB1" w:rsidRDefault="00CB029E" w:rsidP="00CB029E">
                      <w:pPr>
                        <w:jc w:val="center"/>
                        <w:rPr>
                          <w:b/>
                          <w:bCs/>
                          <w:i/>
                          <w:color w:val="000000" w:themeColor="text1"/>
                        </w:rPr>
                      </w:pPr>
                      <w:r w:rsidRPr="00783DB1">
                        <w:rPr>
                          <w:b/>
                          <w:bCs/>
                          <w:i/>
                          <w:color w:val="000000" w:themeColor="text1"/>
                        </w:rPr>
                        <w:t xml:space="preserve">Make my Voice Heard </w:t>
                      </w:r>
                    </w:p>
                    <w:p w14:paraId="491CD776" w14:textId="62A73D8D" w:rsidR="00CB029E" w:rsidRDefault="00CB029E" w:rsidP="00CB029E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7F5338">
                        <w:rPr>
                          <w:color w:val="000000" w:themeColor="text1"/>
                          <w:sz w:val="22"/>
                          <w:szCs w:val="22"/>
                        </w:rPr>
                        <w:t>We will explore how artworks can communicate messages and look at the drawing technique: chiaroscuro.</w:t>
                      </w:r>
                    </w:p>
                    <w:p w14:paraId="44F13A51" w14:textId="2AA89C7D" w:rsidR="00CB029E" w:rsidRPr="007F5338" w:rsidRDefault="00CB029E" w:rsidP="00CB029E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883A0F" wp14:editId="7326B331">
                            <wp:extent cx="1219200" cy="748145"/>
                            <wp:effectExtent l="0" t="0" r="0" b="0"/>
                            <wp:docPr id="20" name="Picture 20" descr="A close-up of a fruit&#10;&#10;Description automatically generated with low confidenc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 descr="A close-up of a fruit&#10;&#10;Description automatically generated with low confidence"/>
                                    <pic:cNvPicPr/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5114" b="175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50326" cy="767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82A8CC" w14:textId="77777777" w:rsidR="00CB029E" w:rsidRDefault="00CB029E" w:rsidP="00CB029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9929FA2" w14:textId="77777777" w:rsidR="00CB029E" w:rsidRDefault="00CB029E" w:rsidP="00CB029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02D7B4" w14:textId="77777777" w:rsidR="00CB029E" w:rsidRDefault="00CB029E" w:rsidP="00CB029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19E3AA" w14:textId="77777777" w:rsidR="00CB029E" w:rsidRDefault="00CB029E" w:rsidP="00CB029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53FD158" w14:textId="77777777" w:rsidR="00CB029E" w:rsidRDefault="00CB029E" w:rsidP="00CB029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C4ED5B0" w14:textId="77777777" w:rsidR="00CB029E" w:rsidRPr="009F0714" w:rsidRDefault="00CB029E" w:rsidP="00CB029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68AE09" w14:textId="77777777" w:rsidR="00CB029E" w:rsidRDefault="00CB029E" w:rsidP="00CB029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="00CB02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7FBF16FE">
                <wp:simplePos x="0" y="0"/>
                <wp:positionH relativeFrom="margin">
                  <wp:posOffset>-23899</wp:posOffset>
                </wp:positionH>
                <wp:positionV relativeFrom="paragraph">
                  <wp:posOffset>1544608</wp:posOffset>
                </wp:positionV>
                <wp:extent cx="2129790" cy="1298864"/>
                <wp:effectExtent l="0" t="0" r="22860" b="158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790" cy="129886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155AF4DD" w:rsidR="00243A5B" w:rsidRDefault="00243A5B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Visits/Visitors/trips</w:t>
                            </w:r>
                          </w:p>
                          <w:p w14:paraId="5D7083EC" w14:textId="3AC8B8D8" w:rsidR="00243A5B" w:rsidRDefault="00EF1161" w:rsidP="002A5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Father Robin</w:t>
                            </w:r>
                          </w:p>
                          <w:p w14:paraId="416815C7" w14:textId="77777777" w:rsidR="00EF1161" w:rsidRPr="002A5DDD" w:rsidRDefault="00EF1161" w:rsidP="00DC060D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631489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43A5B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43A5B" w:rsidRPr="009F0714" w:rsidRDefault="00243A5B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43A5B" w:rsidRDefault="00243A5B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28" style="position:absolute;margin-left:-1.9pt;margin-top:121.6pt;width:167.7pt;height:102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" fillcolor="#d9e2f3 [660]" strokecolor="#1f3763 [1604]" strokeweight="1pt">
                <v:stroke joinstyle="miter"/>
                <v:textbox>
                  <w:txbxContent>
                    <w:p w14:paraId="7C175D4C" w14:textId="155AF4DD" w:rsidR="00243A5B" w:rsidRDefault="00243A5B" w:rsidP="002A5DDD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Visits/Visitors/trips</w:t>
                      </w:r>
                    </w:p>
                    <w:p w14:paraId="5D7083EC" w14:textId="3AC8B8D8" w:rsidR="00243A5B" w:rsidRDefault="00EF1161" w:rsidP="002A5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Father Robin</w:t>
                      </w:r>
                    </w:p>
                    <w:p w14:paraId="416815C7" w14:textId="77777777" w:rsidR="00EF1161" w:rsidRPr="002A5DDD" w:rsidRDefault="00EF1161" w:rsidP="00DC060D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631489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17A337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43A5B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43A5B" w:rsidRPr="009F0714" w:rsidRDefault="00243A5B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43A5B" w:rsidRDefault="00243A5B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B029E">
        <w:rPr>
          <w:bCs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604438C9" wp14:editId="02B2355D">
            <wp:simplePos x="0" y="0"/>
            <wp:positionH relativeFrom="margin">
              <wp:posOffset>7813675</wp:posOffset>
            </wp:positionH>
            <wp:positionV relativeFrom="paragraph">
              <wp:posOffset>40525</wp:posOffset>
            </wp:positionV>
            <wp:extent cx="2171700" cy="232727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32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B02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01830BE4">
                <wp:simplePos x="0" y="0"/>
                <wp:positionH relativeFrom="column">
                  <wp:posOffset>5397096</wp:posOffset>
                </wp:positionH>
                <wp:positionV relativeFrom="paragraph">
                  <wp:posOffset>-266411</wp:posOffset>
                </wp:positionV>
                <wp:extent cx="2092960" cy="2164080"/>
                <wp:effectExtent l="0" t="0" r="15240" b="762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2960" cy="21640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9893F2" w14:textId="3E5C0BB6" w:rsidR="00243A5B" w:rsidRDefault="00243A5B" w:rsidP="00C2238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Science </w:t>
                            </w:r>
                          </w:p>
                          <w:p w14:paraId="18E6AEAF" w14:textId="3B1191AB" w:rsidR="00243A5B" w:rsidRPr="00C2238D" w:rsidRDefault="00243A5B" w:rsidP="005E6278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2238D">
                              <w:rPr>
                                <w:b/>
                                <w:bCs/>
                                <w:color w:val="000000" w:themeColor="text1"/>
                              </w:rPr>
                              <w:t>Evolution and Inheritance</w:t>
                            </w:r>
                          </w:p>
                          <w:p w14:paraId="39BB20B2" w14:textId="447077FA" w:rsidR="00243A5B" w:rsidRPr="000D3CB9" w:rsidRDefault="00243A5B" w:rsidP="000D3CB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D3CB9"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Explore the concept of evolution and investigate how various species vary and adapt to survive.</w:t>
                            </w:r>
                          </w:p>
                          <w:p w14:paraId="29B78571" w14:textId="7D6927DF" w:rsidR="00243A5B" w:rsidRDefault="00243A5B" w:rsidP="000D3CB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D3CB9"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Research the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life and</w:t>
                            </w:r>
                            <w:r w:rsidRPr="000D3CB9"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work of Charles Darwin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Pr="000D3CB9"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F51203C" w14:textId="164E881F" w:rsidR="00243A5B" w:rsidRPr="00C2238D" w:rsidRDefault="00243A5B" w:rsidP="000D3CB9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31" style="position:absolute;margin-left:424.95pt;margin-top:-21pt;width:164.8pt;height:17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" fillcolor="#ededed [662]" strokecolor="#1f3763 [1604]" strokeweight="1pt">
                <v:stroke joinstyle="miter"/>
                <v:textbox>
                  <w:txbxContent>
                    <w:p w14:paraId="419893F2" w14:textId="3E5C0BB6" w:rsidR="00243A5B" w:rsidRDefault="00243A5B" w:rsidP="00C2238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Science </w:t>
                      </w:r>
                    </w:p>
                    <w:p w14:paraId="18E6AEAF" w14:textId="3B1191AB" w:rsidR="00243A5B" w:rsidRPr="00C2238D" w:rsidRDefault="00243A5B" w:rsidP="005E6278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2238D">
                        <w:rPr>
                          <w:b/>
                          <w:bCs/>
                          <w:color w:val="000000" w:themeColor="text1"/>
                        </w:rPr>
                        <w:t>Evolution and Inheritance</w:t>
                      </w:r>
                    </w:p>
                    <w:p w14:paraId="39BB20B2" w14:textId="447077FA" w:rsidR="00243A5B" w:rsidRPr="000D3CB9" w:rsidRDefault="00243A5B" w:rsidP="000D3CB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0D3CB9"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  <w:t>Explore the concept of evolution and investigate how various species vary and adapt to survive.</w:t>
                      </w:r>
                    </w:p>
                    <w:p w14:paraId="29B78571" w14:textId="7D6927DF" w:rsidR="00243A5B" w:rsidRDefault="00243A5B" w:rsidP="000D3CB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0D3CB9"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  <w:t>Research the</w:t>
                      </w:r>
                      <w:r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life and</w:t>
                      </w:r>
                      <w:r w:rsidRPr="000D3CB9"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work of Charles Darwin</w:t>
                      </w:r>
                      <w:r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Pr="000D3CB9"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F51203C" w14:textId="164E881F" w:rsidR="00243A5B" w:rsidRPr="00C2238D" w:rsidRDefault="00243A5B" w:rsidP="000D3CB9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87DC6" w:rsidRPr="00287D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CB8453" wp14:editId="68FF14C7">
                <wp:simplePos x="0" y="0"/>
                <wp:positionH relativeFrom="margin">
                  <wp:align>left</wp:align>
                </wp:positionH>
                <wp:positionV relativeFrom="paragraph">
                  <wp:posOffset>3054927</wp:posOffset>
                </wp:positionV>
                <wp:extent cx="2160905" cy="1609841"/>
                <wp:effectExtent l="0" t="0" r="10795" b="2857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905" cy="1609841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72E047" w14:textId="5A692C48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Music</w:t>
                            </w:r>
                          </w:p>
                          <w:p w14:paraId="549A823E" w14:textId="71AC89CB" w:rsidR="00DC060D" w:rsidRPr="00DC060D" w:rsidRDefault="00CB029E" w:rsidP="00287DC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S</w:t>
                            </w:r>
                            <w:r w:rsidR="00DC060D" w:rsidRPr="00DC060D">
                              <w:rPr>
                                <w:bCs/>
                                <w:color w:val="000000" w:themeColor="text1"/>
                              </w:rPr>
                              <w:t>wing music</w:t>
                            </w:r>
                          </w:p>
                          <w:p w14:paraId="38EA8E1E" w14:textId="4E424D83" w:rsidR="00DC060D" w:rsidRPr="00DC060D" w:rsidRDefault="00CB029E" w:rsidP="00287DC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S</w:t>
                            </w:r>
                            <w:r w:rsidR="00DC060D" w:rsidRPr="00DC060D">
                              <w:rPr>
                                <w:bCs/>
                                <w:color w:val="000000" w:themeColor="text1"/>
                              </w:rPr>
                              <w:t xml:space="preserve">yncopation - its social and historical context </w:t>
                            </w:r>
                          </w:p>
                          <w:p w14:paraId="3312F011" w14:textId="0347D9AA" w:rsidR="00287DC6" w:rsidRPr="00DC060D" w:rsidRDefault="00DC060D" w:rsidP="00DC060D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DC060D">
                              <w:rPr>
                                <w:bCs/>
                                <w:color w:val="000000" w:themeColor="text1"/>
                              </w:rPr>
                              <w:t>WW11</w:t>
                            </w:r>
                          </w:p>
                          <w:p w14:paraId="789081B5" w14:textId="67F2ACE0" w:rsidR="00287DC6" w:rsidRDefault="00DC060D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DEED5B" wp14:editId="7A44B00B">
                                  <wp:extent cx="419914" cy="405033"/>
                                  <wp:effectExtent l="0" t="0" r="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2501" cy="426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CCEC2C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8D31B9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B94299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3CD0DC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255A46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04D472" w14:textId="77777777" w:rsidR="00287DC6" w:rsidRDefault="00287DC6" w:rsidP="00287D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356E8EB" w14:textId="77777777" w:rsidR="00287DC6" w:rsidRDefault="00287DC6" w:rsidP="00287D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CB8453" id="Rounded Rectangle 27" o:spid="_x0000_s1031" style="position:absolute;margin-left:0;margin-top:240.55pt;width:170.15pt;height:126.7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" fillcolor="#deebf7" strokecolor="#2f528f" strokeweight="1pt">
                <v:stroke joinstyle="miter"/>
                <v:textbox>
                  <w:txbxContent>
                    <w:p w14:paraId="5572E047" w14:textId="5A692C48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Music</w:t>
                      </w:r>
                    </w:p>
                    <w:p w14:paraId="549A823E" w14:textId="71AC89CB" w:rsidR="00DC060D" w:rsidRPr="00DC060D" w:rsidRDefault="00CB029E" w:rsidP="00287DC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S</w:t>
                      </w:r>
                      <w:r w:rsidR="00DC060D" w:rsidRPr="00DC060D">
                        <w:rPr>
                          <w:bCs/>
                          <w:color w:val="000000" w:themeColor="text1"/>
                        </w:rPr>
                        <w:t>wing music</w:t>
                      </w:r>
                    </w:p>
                    <w:p w14:paraId="38EA8E1E" w14:textId="4E424D83" w:rsidR="00DC060D" w:rsidRPr="00DC060D" w:rsidRDefault="00CB029E" w:rsidP="00287DC6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S</w:t>
                      </w:r>
                      <w:r w:rsidR="00DC060D" w:rsidRPr="00DC060D">
                        <w:rPr>
                          <w:bCs/>
                          <w:color w:val="000000" w:themeColor="text1"/>
                        </w:rPr>
                        <w:t xml:space="preserve">yncopation - its social and historical context </w:t>
                      </w:r>
                    </w:p>
                    <w:p w14:paraId="3312F011" w14:textId="0347D9AA" w:rsidR="00287DC6" w:rsidRPr="00DC060D" w:rsidRDefault="00DC060D" w:rsidP="00DC060D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DC060D">
                        <w:rPr>
                          <w:bCs/>
                          <w:color w:val="000000" w:themeColor="text1"/>
                        </w:rPr>
                        <w:t>WW11</w:t>
                      </w:r>
                    </w:p>
                    <w:p w14:paraId="789081B5" w14:textId="67F2ACE0" w:rsidR="00287DC6" w:rsidRDefault="00DC060D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DEED5B" wp14:editId="7A44B00B">
                            <wp:extent cx="419914" cy="405033"/>
                            <wp:effectExtent l="0" t="0" r="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2501" cy="426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CCEC2C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8D31B9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B94299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3CD0DC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255A46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04D472" w14:textId="77777777" w:rsidR="00287DC6" w:rsidRDefault="00287DC6" w:rsidP="00287DC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356E8EB" w14:textId="77777777" w:rsidR="00287DC6" w:rsidRDefault="00287DC6" w:rsidP="00287DC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87DC6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7D032F56" wp14:editId="0E1E184D">
            <wp:simplePos x="0" y="0"/>
            <wp:positionH relativeFrom="column">
              <wp:posOffset>8528397</wp:posOffset>
            </wp:positionH>
            <wp:positionV relativeFrom="paragraph">
              <wp:posOffset>3657542</wp:posOffset>
            </wp:positionV>
            <wp:extent cx="885190" cy="495300"/>
            <wp:effectExtent l="0" t="0" r="0" b="0"/>
            <wp:wrapTight wrapText="bothSides">
              <wp:wrapPolygon edited="0">
                <wp:start x="0" y="0"/>
                <wp:lineTo x="0" y="20769"/>
                <wp:lineTo x="20918" y="20769"/>
                <wp:lineTo x="20918" y="0"/>
                <wp:lineTo x="0" y="0"/>
              </wp:wrapPolygon>
            </wp:wrapTight>
            <wp:docPr id="26" name="Picture 26" descr="Computer Basics: What is a Computer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omputer Basics: What is a Computer?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CC1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12CAA653" wp14:editId="15D08662">
            <wp:simplePos x="0" y="0"/>
            <wp:positionH relativeFrom="column">
              <wp:posOffset>5880735</wp:posOffset>
            </wp:positionH>
            <wp:positionV relativeFrom="paragraph">
              <wp:posOffset>3420860</wp:posOffset>
            </wp:positionV>
            <wp:extent cx="1224915" cy="817880"/>
            <wp:effectExtent l="0" t="0" r="0" b="1270"/>
            <wp:wrapTight wrapText="bothSides">
              <wp:wrapPolygon edited="0">
                <wp:start x="0" y="0"/>
                <wp:lineTo x="0" y="21130"/>
                <wp:lineTo x="21163" y="21130"/>
                <wp:lineTo x="21163" y="0"/>
                <wp:lineTo x="0" y="0"/>
              </wp:wrapPolygon>
            </wp:wrapTight>
            <wp:docPr id="25" name="Picture 25" descr="Math ope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th opera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61" r="9397"/>
                    <a:stretch/>
                  </pic:blipFill>
                  <pic:spPr bwMode="auto">
                    <a:xfrm>
                      <a:off x="0" y="0"/>
                      <a:ext cx="1224915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C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3E21C8CD">
                <wp:simplePos x="0" y="0"/>
                <wp:positionH relativeFrom="margin">
                  <wp:posOffset>4976957</wp:posOffset>
                </wp:positionH>
                <wp:positionV relativeFrom="paragraph">
                  <wp:posOffset>4885401</wp:posOffset>
                </wp:positionV>
                <wp:extent cx="1818640" cy="1899920"/>
                <wp:effectExtent l="0" t="0" r="10160" b="2413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89992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64B0F40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PE</w:t>
                            </w:r>
                          </w:p>
                          <w:p w14:paraId="20006676" w14:textId="14D7C252" w:rsidR="00243A5B" w:rsidRPr="00E4727B" w:rsidRDefault="00243A5B" w:rsidP="00E472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Cs/>
                                <w:color w:val="000000" w:themeColor="text1"/>
                              </w:rPr>
                              <w:t>Hockey</w:t>
                            </w:r>
                          </w:p>
                          <w:p w14:paraId="1F0D86E9" w14:textId="4C861767" w:rsidR="00243A5B" w:rsidRDefault="00243A5B" w:rsidP="00E472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Cs/>
                                <w:color w:val="000000" w:themeColor="text1"/>
                              </w:rPr>
                              <w:t>Netball</w:t>
                            </w:r>
                          </w:p>
                          <w:p w14:paraId="4F3CAF1F" w14:textId="2F7F136A" w:rsidR="00CB173E" w:rsidRDefault="00CB173E" w:rsidP="00E472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Fitness</w:t>
                            </w:r>
                          </w:p>
                          <w:p w14:paraId="39189F74" w14:textId="79863526" w:rsidR="00CB173E" w:rsidRPr="00E4727B" w:rsidRDefault="00CB173E" w:rsidP="00E4727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B1F03C" wp14:editId="58FB0115">
                                  <wp:extent cx="1445260" cy="1069340"/>
                                  <wp:effectExtent l="0" t="0" r="254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5260" cy="1069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CD4C7C" w14:textId="12FC0040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243A5B" w:rsidRDefault="00243A5B" w:rsidP="00E4727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46C0DF" id="Rounded Rectangle 12" o:spid="_x0000_s1033" style="position:absolute;margin-left:391.9pt;margin-top:384.7pt;width:143.2pt;height:149.6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" fillcolor="#fbe4d5 [661]" strokecolor="#1f3763 [1604]" strokeweight="1pt">
                <v:stroke joinstyle="miter"/>
                <v:textbox>
                  <w:txbxContent>
                    <w:p w14:paraId="3B14094B" w14:textId="64B0F40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PE</w:t>
                      </w:r>
                    </w:p>
                    <w:p w14:paraId="20006676" w14:textId="14D7C252" w:rsidR="00243A5B" w:rsidRPr="00E4727B" w:rsidRDefault="00243A5B" w:rsidP="00E472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Cs/>
                          <w:color w:val="000000" w:themeColor="text1"/>
                        </w:rPr>
                        <w:t>Hockey</w:t>
                      </w:r>
                    </w:p>
                    <w:p w14:paraId="1F0D86E9" w14:textId="4C861767" w:rsidR="00243A5B" w:rsidRDefault="00243A5B" w:rsidP="00E472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Cs/>
                          <w:color w:val="000000" w:themeColor="text1"/>
                        </w:rPr>
                        <w:t>Netball</w:t>
                      </w:r>
                    </w:p>
                    <w:p w14:paraId="4F3CAF1F" w14:textId="2F7F136A" w:rsidR="00CB173E" w:rsidRDefault="00CB173E" w:rsidP="00E472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Fitness</w:t>
                      </w:r>
                    </w:p>
                    <w:p w14:paraId="39189F74" w14:textId="79863526" w:rsidR="00CB173E" w:rsidRPr="00E4727B" w:rsidRDefault="00CB173E" w:rsidP="00E4727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B1F03C" wp14:editId="58FB0115">
                            <wp:extent cx="1445260" cy="1069340"/>
                            <wp:effectExtent l="0" t="0" r="254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5260" cy="1069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CD4C7C" w14:textId="12FC0040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243A5B" w:rsidRDefault="00243A5B" w:rsidP="00E4727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74C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4EA9E45B">
                <wp:simplePos x="0" y="0"/>
                <wp:positionH relativeFrom="margin">
                  <wp:align>right</wp:align>
                </wp:positionH>
                <wp:positionV relativeFrom="paragraph">
                  <wp:posOffset>2514599</wp:posOffset>
                </wp:positionV>
                <wp:extent cx="1599969" cy="1724891"/>
                <wp:effectExtent l="0" t="0" r="19685" b="2794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9969" cy="1724891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34B511D3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171FBEEF" w14:textId="37EC9E3B" w:rsidR="00243A5B" w:rsidRPr="002C62A2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B7F1B3F" w14:textId="7FF69466" w:rsidR="00243A5B" w:rsidRPr="005E6278" w:rsidRDefault="00243A5B" w:rsidP="005E627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5E6278">
                              <w:rPr>
                                <w:bCs/>
                                <w:color w:val="000000" w:themeColor="text1"/>
                              </w:rPr>
                              <w:t>Computing Systems and networks – communication</w:t>
                            </w:r>
                          </w:p>
                          <w:p w14:paraId="409A6D0A" w14:textId="7F55FAB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800F68" w14:textId="6BDBC2D9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3" style="position:absolute;margin-left:74.8pt;margin-top:198pt;width:126pt;height:135.8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" fillcolor="#deeaf6 [664]" strokecolor="#1f3763 [1604]" strokeweight="1pt">
                <v:stroke joinstyle="miter"/>
                <v:textbox>
                  <w:txbxContent>
                    <w:p w14:paraId="6A8F0A2E" w14:textId="34B511D3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Computing</w:t>
                      </w:r>
                    </w:p>
                    <w:p w14:paraId="171FBEEF" w14:textId="37EC9E3B" w:rsidR="00243A5B" w:rsidRPr="002C62A2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B7F1B3F" w14:textId="7FF69466" w:rsidR="00243A5B" w:rsidRPr="005E6278" w:rsidRDefault="00243A5B" w:rsidP="005E6278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5E6278">
                        <w:rPr>
                          <w:bCs/>
                          <w:color w:val="000000" w:themeColor="text1"/>
                        </w:rPr>
                        <w:t>Computing Systems and networks – communication</w:t>
                      </w:r>
                    </w:p>
                    <w:p w14:paraId="409A6D0A" w14:textId="7F55FAB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800F68" w14:textId="6BDBC2D9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43A5B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158599B5" wp14:editId="6A5227D1">
            <wp:simplePos x="0" y="0"/>
            <wp:positionH relativeFrom="column">
              <wp:posOffset>5849909</wp:posOffset>
            </wp:positionH>
            <wp:positionV relativeFrom="paragraph">
              <wp:posOffset>1225781</wp:posOffset>
            </wp:positionV>
            <wp:extent cx="1173480" cy="635000"/>
            <wp:effectExtent l="0" t="0" r="7620" b="0"/>
            <wp:wrapTight wrapText="bothSides">
              <wp:wrapPolygon edited="0">
                <wp:start x="0" y="0"/>
                <wp:lineTo x="0" y="20736"/>
                <wp:lineTo x="21390" y="20736"/>
                <wp:lineTo x="21390" y="0"/>
                <wp:lineTo x="0" y="0"/>
              </wp:wrapPolygon>
            </wp:wrapTight>
            <wp:docPr id="19" name="Picture 19" descr="How Evolution Works | HowStuff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ow Evolution Works | HowStuffWork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A5B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4B414519" wp14:editId="3B5B618C">
            <wp:simplePos x="0" y="0"/>
            <wp:positionH relativeFrom="column">
              <wp:posOffset>2716415</wp:posOffset>
            </wp:positionH>
            <wp:positionV relativeFrom="paragraph">
              <wp:posOffset>3220720</wp:posOffset>
            </wp:positionV>
            <wp:extent cx="1932305" cy="1082040"/>
            <wp:effectExtent l="0" t="0" r="0" b="3810"/>
            <wp:wrapTight wrapText="bothSides">
              <wp:wrapPolygon edited="0">
                <wp:start x="0" y="0"/>
                <wp:lineTo x="0" y="21296"/>
                <wp:lineTo x="21295" y="21296"/>
                <wp:lineTo x="21295" y="0"/>
                <wp:lineTo x="0" y="0"/>
              </wp:wrapPolygon>
            </wp:wrapTight>
            <wp:docPr id="18" name="Picture 18" descr="Guardians of God's Creation - Catholic Bishops' Confer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uardians of God's Creation - Catholic Bishops' Confer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66C2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57EB9CD9" wp14:editId="35AC15AF">
            <wp:simplePos x="0" y="0"/>
            <wp:positionH relativeFrom="column">
              <wp:posOffset>4249882</wp:posOffset>
            </wp:positionH>
            <wp:positionV relativeFrom="paragraph">
              <wp:posOffset>893503</wp:posOffset>
            </wp:positionV>
            <wp:extent cx="659765" cy="841375"/>
            <wp:effectExtent l="0" t="0" r="6985" b="0"/>
            <wp:wrapTight wrapText="bothSides">
              <wp:wrapPolygon edited="0">
                <wp:start x="0" y="0"/>
                <wp:lineTo x="0" y="21029"/>
                <wp:lineTo x="21205" y="21029"/>
                <wp:lineTo x="21205" y="0"/>
                <wp:lineTo x="0" y="0"/>
              </wp:wrapPolygon>
            </wp:wrapTight>
            <wp:docPr id="16" name="Picture 16" descr="On The Origin of Species : Radeva, Sabina, Radeva, Sabina: Amazon.co.uk: 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n The Origin of Species : Radeva, Sabina, Radeva, Sabina: Amazon.co.uk:  Book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48E105A4">
                <wp:simplePos x="0" y="0"/>
                <wp:positionH relativeFrom="column">
                  <wp:posOffset>-182880</wp:posOffset>
                </wp:positionH>
                <wp:positionV relativeFrom="paragraph">
                  <wp:posOffset>4907280</wp:posOffset>
                </wp:positionV>
                <wp:extent cx="2286000" cy="1899920"/>
                <wp:effectExtent l="0" t="0" r="12700" b="1778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89992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700AB214" w:rsidR="00243A5B" w:rsidRPr="00CB029E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B029E">
                              <w:rPr>
                                <w:b/>
                                <w:bCs/>
                                <w:color w:val="000000" w:themeColor="text1"/>
                              </w:rPr>
                              <w:t>PSHE</w:t>
                            </w:r>
                          </w:p>
                          <w:p w14:paraId="3C38EC64" w14:textId="77777777" w:rsidR="00CB029E" w:rsidRPr="00CB029E" w:rsidRDefault="00CB029E" w:rsidP="00CB029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sz w:val="18"/>
                                <w:szCs w:val="22"/>
                                <w:lang w:eastAsia="en-US"/>
                              </w:rPr>
                            </w:pPr>
                            <w:r w:rsidRPr="00CB029E"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sz w:val="18"/>
                                <w:szCs w:val="22"/>
                                <w:lang w:eastAsia="en-US"/>
                              </w:rPr>
                              <w:t>Assertiveness</w:t>
                            </w:r>
                          </w:p>
                          <w:p w14:paraId="6ED19696" w14:textId="77777777" w:rsidR="00CB029E" w:rsidRPr="00CB029E" w:rsidRDefault="00CB029E" w:rsidP="00CB029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sz w:val="18"/>
                                <w:szCs w:val="22"/>
                                <w:lang w:eastAsia="en-US"/>
                              </w:rPr>
                            </w:pPr>
                            <w:r w:rsidRPr="00CB029E"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sz w:val="18"/>
                                <w:szCs w:val="22"/>
                                <w:lang w:eastAsia="en-US"/>
                              </w:rPr>
                              <w:t>Cooperation</w:t>
                            </w:r>
                          </w:p>
                          <w:p w14:paraId="798AE5A9" w14:textId="77777777" w:rsidR="00CB029E" w:rsidRPr="00CB029E" w:rsidRDefault="00CB029E" w:rsidP="00CB029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sz w:val="18"/>
                                <w:szCs w:val="22"/>
                                <w:lang w:eastAsia="en-US"/>
                              </w:rPr>
                            </w:pPr>
                            <w:r w:rsidRPr="00CB029E"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sz w:val="18"/>
                                <w:szCs w:val="22"/>
                                <w:lang w:eastAsia="en-US"/>
                              </w:rPr>
                              <w:t>Safe/unsafe touches</w:t>
                            </w:r>
                          </w:p>
                          <w:p w14:paraId="60997742" w14:textId="3065690F" w:rsidR="00CB029E" w:rsidRDefault="00CB029E" w:rsidP="00CB029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sz w:val="18"/>
                                <w:szCs w:val="22"/>
                                <w:lang w:eastAsia="en-US"/>
                              </w:rPr>
                            </w:pPr>
                            <w:r w:rsidRPr="00CB029E"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sz w:val="18"/>
                                <w:szCs w:val="22"/>
                                <w:lang w:eastAsia="en-US"/>
                              </w:rPr>
                              <w:t>Positive relationships</w:t>
                            </w:r>
                          </w:p>
                          <w:p w14:paraId="3D7C2F01" w14:textId="28AFBCB2" w:rsidR="00CB173E" w:rsidRPr="00CB029E" w:rsidRDefault="00CB173E" w:rsidP="00CB029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sz w:val="18"/>
                                <w:szCs w:val="22"/>
                                <w:lang w:eastAsia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E6B44E" wp14:editId="5B2B7133">
                                  <wp:extent cx="1905000" cy="1060450"/>
                                  <wp:effectExtent l="0" t="0" r="0" b="635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5000" cy="1060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628EA7" w14:textId="2F076A4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859FFA" w14:textId="316064A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770B17" w14:textId="0EF13BB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1F2AE1C4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2385A3D" id="Rounded Rectangle 10" o:spid="_x0000_s1035" style="position:absolute;margin-left:-14.4pt;margin-top:386.4pt;width:180pt;height:149.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" fillcolor="#f2f2f2 [3052]" strokecolor="#1f3763 [1604]" strokeweight="1pt">
                <v:stroke joinstyle="miter"/>
                <v:textbox>
                  <w:txbxContent>
                    <w:p w14:paraId="358000BC" w14:textId="700AB214" w:rsidR="00243A5B" w:rsidRPr="00CB029E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B029E">
                        <w:rPr>
                          <w:b/>
                          <w:bCs/>
                          <w:color w:val="000000" w:themeColor="text1"/>
                        </w:rPr>
                        <w:t>PSHE</w:t>
                      </w:r>
                    </w:p>
                    <w:p w14:paraId="3C38EC64" w14:textId="77777777" w:rsidR="00CB029E" w:rsidRPr="00CB029E" w:rsidRDefault="00CB029E" w:rsidP="00CB029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Theme="minorHAnsi" w:hAnsiTheme="minorHAnsi" w:cstheme="minorBidi"/>
                          <w:color w:val="000000" w:themeColor="text1"/>
                          <w:sz w:val="18"/>
                          <w:szCs w:val="22"/>
                          <w:lang w:eastAsia="en-US"/>
                        </w:rPr>
                      </w:pPr>
                      <w:r w:rsidRPr="00CB029E">
                        <w:rPr>
                          <w:rFonts w:asciiTheme="minorHAnsi" w:eastAsiaTheme="minorHAnsi" w:hAnsiTheme="minorHAnsi" w:cstheme="minorBidi"/>
                          <w:color w:val="000000" w:themeColor="text1"/>
                          <w:sz w:val="18"/>
                          <w:szCs w:val="22"/>
                          <w:lang w:eastAsia="en-US"/>
                        </w:rPr>
                        <w:t>Assertiveness</w:t>
                      </w:r>
                    </w:p>
                    <w:p w14:paraId="6ED19696" w14:textId="77777777" w:rsidR="00CB029E" w:rsidRPr="00CB029E" w:rsidRDefault="00CB029E" w:rsidP="00CB029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Theme="minorHAnsi" w:hAnsiTheme="minorHAnsi" w:cstheme="minorBidi"/>
                          <w:color w:val="000000" w:themeColor="text1"/>
                          <w:sz w:val="18"/>
                          <w:szCs w:val="22"/>
                          <w:lang w:eastAsia="en-US"/>
                        </w:rPr>
                      </w:pPr>
                      <w:r w:rsidRPr="00CB029E">
                        <w:rPr>
                          <w:rFonts w:asciiTheme="minorHAnsi" w:eastAsiaTheme="minorHAnsi" w:hAnsiTheme="minorHAnsi" w:cstheme="minorBidi"/>
                          <w:color w:val="000000" w:themeColor="text1"/>
                          <w:sz w:val="18"/>
                          <w:szCs w:val="22"/>
                          <w:lang w:eastAsia="en-US"/>
                        </w:rPr>
                        <w:t>Cooperation</w:t>
                      </w:r>
                    </w:p>
                    <w:p w14:paraId="798AE5A9" w14:textId="77777777" w:rsidR="00CB029E" w:rsidRPr="00CB029E" w:rsidRDefault="00CB029E" w:rsidP="00CB029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Theme="minorHAnsi" w:hAnsiTheme="minorHAnsi" w:cstheme="minorBidi"/>
                          <w:color w:val="000000" w:themeColor="text1"/>
                          <w:sz w:val="18"/>
                          <w:szCs w:val="22"/>
                          <w:lang w:eastAsia="en-US"/>
                        </w:rPr>
                      </w:pPr>
                      <w:r w:rsidRPr="00CB029E">
                        <w:rPr>
                          <w:rFonts w:asciiTheme="minorHAnsi" w:eastAsiaTheme="minorHAnsi" w:hAnsiTheme="minorHAnsi" w:cstheme="minorBidi"/>
                          <w:color w:val="000000" w:themeColor="text1"/>
                          <w:sz w:val="18"/>
                          <w:szCs w:val="22"/>
                          <w:lang w:eastAsia="en-US"/>
                        </w:rPr>
                        <w:t>Safe/unsafe touches</w:t>
                      </w:r>
                    </w:p>
                    <w:p w14:paraId="60997742" w14:textId="3065690F" w:rsidR="00CB029E" w:rsidRDefault="00CB029E" w:rsidP="00CB029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Theme="minorHAnsi" w:hAnsiTheme="minorHAnsi" w:cstheme="minorBidi"/>
                          <w:color w:val="000000" w:themeColor="text1"/>
                          <w:sz w:val="18"/>
                          <w:szCs w:val="22"/>
                          <w:lang w:eastAsia="en-US"/>
                        </w:rPr>
                      </w:pPr>
                      <w:r w:rsidRPr="00CB029E">
                        <w:rPr>
                          <w:rFonts w:asciiTheme="minorHAnsi" w:eastAsiaTheme="minorHAnsi" w:hAnsiTheme="minorHAnsi" w:cstheme="minorBidi"/>
                          <w:color w:val="000000" w:themeColor="text1"/>
                          <w:sz w:val="18"/>
                          <w:szCs w:val="22"/>
                          <w:lang w:eastAsia="en-US"/>
                        </w:rPr>
                        <w:t>Positive relationships</w:t>
                      </w:r>
                    </w:p>
                    <w:p w14:paraId="3D7C2F01" w14:textId="28AFBCB2" w:rsidR="00CB173E" w:rsidRPr="00CB029E" w:rsidRDefault="00CB173E" w:rsidP="00CB029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eastAsiaTheme="minorHAnsi" w:hAnsiTheme="minorHAnsi" w:cstheme="minorBidi"/>
                          <w:color w:val="000000" w:themeColor="text1"/>
                          <w:sz w:val="18"/>
                          <w:szCs w:val="22"/>
                          <w:lang w:eastAsia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E6B44E" wp14:editId="5B2B7133">
                            <wp:extent cx="1905000" cy="1060450"/>
                            <wp:effectExtent l="0" t="0" r="0" b="635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5000" cy="1060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14:paraId="1B628EA7" w14:textId="2F076A4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859FFA" w14:textId="316064A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770B17" w14:textId="0EF13BB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1F2AE1C4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0235AF9C">
                <wp:simplePos x="0" y="0"/>
                <wp:positionH relativeFrom="column">
                  <wp:posOffset>2570480</wp:posOffset>
                </wp:positionH>
                <wp:positionV relativeFrom="paragraph">
                  <wp:posOffset>4907280</wp:posOffset>
                </wp:positionV>
                <wp:extent cx="2082800" cy="1899920"/>
                <wp:effectExtent l="0" t="0" r="12700" b="1778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18999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786DD7EE" w:rsidR="00243A5B" w:rsidRDefault="00056363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French</w:t>
                            </w:r>
                          </w:p>
                          <w:p w14:paraId="221D0186" w14:textId="7B21921D" w:rsidR="00056363" w:rsidRPr="00056363" w:rsidRDefault="00056363" w:rsidP="0005636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6363">
                              <w:rPr>
                                <w:bCs/>
                                <w:color w:val="000000" w:themeColor="text1"/>
                              </w:rPr>
                              <w:t>Greetings</w:t>
                            </w:r>
                          </w:p>
                          <w:p w14:paraId="4DD0350A" w14:textId="77777777" w:rsidR="00056363" w:rsidRPr="00056363" w:rsidRDefault="00056363" w:rsidP="0005636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6363">
                              <w:rPr>
                                <w:bCs/>
                                <w:color w:val="000000" w:themeColor="text1"/>
                              </w:rPr>
                              <w:t>Name</w:t>
                            </w:r>
                          </w:p>
                          <w:p w14:paraId="478FA5C9" w14:textId="77777777" w:rsidR="00056363" w:rsidRPr="00056363" w:rsidRDefault="00056363" w:rsidP="0005636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6363">
                              <w:rPr>
                                <w:bCs/>
                                <w:color w:val="000000" w:themeColor="text1"/>
                              </w:rPr>
                              <w:t>Age</w:t>
                            </w:r>
                          </w:p>
                          <w:p w14:paraId="6CD7F219" w14:textId="77777777" w:rsidR="00056363" w:rsidRPr="00056363" w:rsidRDefault="00056363" w:rsidP="0005636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6363">
                              <w:rPr>
                                <w:bCs/>
                                <w:color w:val="000000" w:themeColor="text1"/>
                              </w:rPr>
                              <w:t>Birthday</w:t>
                            </w:r>
                          </w:p>
                          <w:p w14:paraId="22F16861" w14:textId="336FA05E" w:rsidR="00DC060D" w:rsidRPr="00DC060D" w:rsidRDefault="00056363" w:rsidP="0005636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56363">
                              <w:rPr>
                                <w:bCs/>
                                <w:color w:val="000000" w:themeColor="text1"/>
                              </w:rPr>
                              <w:t>Alphabet</w:t>
                            </w:r>
                          </w:p>
                          <w:p w14:paraId="5F327B07" w14:textId="3D35AE4D" w:rsidR="00243A5B" w:rsidRPr="009F0714" w:rsidRDefault="00056363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6C88BA" wp14:editId="11C62FB9">
                                  <wp:extent cx="463550" cy="29214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379" cy="3096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  <w:p w14:paraId="25E5AE6F" w14:textId="77619324" w:rsidR="00243A5B" w:rsidRPr="009F0714" w:rsidRDefault="00243A5B" w:rsidP="009F071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556BC78" w14:textId="1B89331E" w:rsidR="00243A5B" w:rsidRDefault="00243A5B" w:rsidP="009F0714">
                            <w:pPr>
                              <w:jc w:val="center"/>
                            </w:pPr>
                          </w:p>
                          <w:p w14:paraId="797AD28C" w14:textId="77EC3E17" w:rsidR="00243A5B" w:rsidRDefault="00243A5B" w:rsidP="009F0714">
                            <w:pPr>
                              <w:jc w:val="center"/>
                            </w:pPr>
                          </w:p>
                          <w:p w14:paraId="3D16F4A9" w14:textId="34B4DE6C" w:rsidR="00243A5B" w:rsidRDefault="00243A5B" w:rsidP="009F0714">
                            <w:pPr>
                              <w:jc w:val="center"/>
                            </w:pPr>
                          </w:p>
                          <w:p w14:paraId="19C5A5B6" w14:textId="4E72EDBD" w:rsidR="00243A5B" w:rsidRDefault="00243A5B" w:rsidP="009F0714">
                            <w:pPr>
                              <w:jc w:val="center"/>
                            </w:pPr>
                          </w:p>
                          <w:p w14:paraId="2A175576" w14:textId="5C3655A0" w:rsidR="00243A5B" w:rsidRDefault="00243A5B" w:rsidP="009F0714">
                            <w:pPr>
                              <w:jc w:val="center"/>
                            </w:pPr>
                          </w:p>
                          <w:p w14:paraId="2B7FB916" w14:textId="5DEC524A" w:rsidR="00243A5B" w:rsidRDefault="00243A5B" w:rsidP="009F0714">
                            <w:pPr>
                              <w:jc w:val="center"/>
                            </w:pPr>
                          </w:p>
                          <w:p w14:paraId="4E1DBDCB" w14:textId="6606F793" w:rsidR="00243A5B" w:rsidRDefault="00243A5B" w:rsidP="009F0714">
                            <w:pPr>
                              <w:jc w:val="center"/>
                            </w:pPr>
                          </w:p>
                          <w:p w14:paraId="3454B2A5" w14:textId="30564187" w:rsidR="00243A5B" w:rsidRDefault="00243A5B" w:rsidP="009F0714">
                            <w:pPr>
                              <w:jc w:val="center"/>
                            </w:pPr>
                          </w:p>
                          <w:p w14:paraId="781CACDC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6" style="position:absolute;margin-left:202.4pt;margin-top:386.4pt;width:164pt;height:14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" fillcolor="#fff2cc [663]" strokecolor="#1f3763 [1604]" strokeweight="1pt">
                <v:stroke joinstyle="miter"/>
                <v:textbox>
                  <w:txbxContent>
                    <w:p w14:paraId="16FCD186" w14:textId="786DD7EE" w:rsidR="00243A5B" w:rsidRDefault="00056363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French</w:t>
                      </w:r>
                    </w:p>
                    <w:p w14:paraId="221D0186" w14:textId="7B21921D" w:rsidR="00056363" w:rsidRPr="00056363" w:rsidRDefault="00056363" w:rsidP="00056363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6363">
                        <w:rPr>
                          <w:bCs/>
                          <w:color w:val="000000" w:themeColor="text1"/>
                        </w:rPr>
                        <w:t>Greetings</w:t>
                      </w:r>
                    </w:p>
                    <w:p w14:paraId="4DD0350A" w14:textId="77777777" w:rsidR="00056363" w:rsidRPr="00056363" w:rsidRDefault="00056363" w:rsidP="00056363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6363">
                        <w:rPr>
                          <w:bCs/>
                          <w:color w:val="000000" w:themeColor="text1"/>
                        </w:rPr>
                        <w:t>Name</w:t>
                      </w:r>
                    </w:p>
                    <w:p w14:paraId="478FA5C9" w14:textId="77777777" w:rsidR="00056363" w:rsidRPr="00056363" w:rsidRDefault="00056363" w:rsidP="00056363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6363">
                        <w:rPr>
                          <w:bCs/>
                          <w:color w:val="000000" w:themeColor="text1"/>
                        </w:rPr>
                        <w:t>Age</w:t>
                      </w:r>
                    </w:p>
                    <w:p w14:paraId="6CD7F219" w14:textId="77777777" w:rsidR="00056363" w:rsidRPr="00056363" w:rsidRDefault="00056363" w:rsidP="00056363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6363">
                        <w:rPr>
                          <w:bCs/>
                          <w:color w:val="000000" w:themeColor="text1"/>
                        </w:rPr>
                        <w:t>Birthday</w:t>
                      </w:r>
                    </w:p>
                    <w:p w14:paraId="22F16861" w14:textId="336FA05E" w:rsidR="00DC060D" w:rsidRPr="00DC060D" w:rsidRDefault="00056363" w:rsidP="00056363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 w:rsidRPr="00056363">
                        <w:rPr>
                          <w:bCs/>
                          <w:color w:val="000000" w:themeColor="text1"/>
                        </w:rPr>
                        <w:t>Alphabet</w:t>
                      </w:r>
                    </w:p>
                    <w:p w14:paraId="5F327B07" w14:textId="3D35AE4D" w:rsidR="00243A5B" w:rsidRPr="009F0714" w:rsidRDefault="00056363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6C88BA" wp14:editId="11C62FB9">
                            <wp:extent cx="463550" cy="29214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1379" cy="3096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14:paraId="25E5AE6F" w14:textId="77619324" w:rsidR="00243A5B" w:rsidRPr="009F0714" w:rsidRDefault="00243A5B" w:rsidP="009F071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556BC78" w14:textId="1B89331E" w:rsidR="00243A5B" w:rsidRDefault="00243A5B" w:rsidP="009F0714">
                      <w:pPr>
                        <w:jc w:val="center"/>
                      </w:pPr>
                    </w:p>
                    <w:p w14:paraId="797AD28C" w14:textId="77EC3E17" w:rsidR="00243A5B" w:rsidRDefault="00243A5B" w:rsidP="009F0714">
                      <w:pPr>
                        <w:jc w:val="center"/>
                      </w:pPr>
                    </w:p>
                    <w:p w14:paraId="3D16F4A9" w14:textId="34B4DE6C" w:rsidR="00243A5B" w:rsidRDefault="00243A5B" w:rsidP="009F0714">
                      <w:pPr>
                        <w:jc w:val="center"/>
                      </w:pPr>
                    </w:p>
                    <w:p w14:paraId="19C5A5B6" w14:textId="4E72EDBD" w:rsidR="00243A5B" w:rsidRDefault="00243A5B" w:rsidP="009F0714">
                      <w:pPr>
                        <w:jc w:val="center"/>
                      </w:pPr>
                    </w:p>
                    <w:p w14:paraId="2A175576" w14:textId="5C3655A0" w:rsidR="00243A5B" w:rsidRDefault="00243A5B" w:rsidP="009F0714">
                      <w:pPr>
                        <w:jc w:val="center"/>
                      </w:pPr>
                    </w:p>
                    <w:p w14:paraId="2B7FB916" w14:textId="5DEC524A" w:rsidR="00243A5B" w:rsidRDefault="00243A5B" w:rsidP="009F0714">
                      <w:pPr>
                        <w:jc w:val="center"/>
                      </w:pPr>
                    </w:p>
                    <w:p w14:paraId="4E1DBDCB" w14:textId="6606F793" w:rsidR="00243A5B" w:rsidRDefault="00243A5B" w:rsidP="009F0714">
                      <w:pPr>
                        <w:jc w:val="center"/>
                      </w:pPr>
                    </w:p>
                    <w:p w14:paraId="3454B2A5" w14:textId="30564187" w:rsidR="00243A5B" w:rsidRDefault="00243A5B" w:rsidP="009F0714">
                      <w:pPr>
                        <w:jc w:val="center"/>
                      </w:pPr>
                    </w:p>
                    <w:p w14:paraId="781CACDC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A5D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2B02DC60">
                <wp:simplePos x="0" y="0"/>
                <wp:positionH relativeFrom="column">
                  <wp:posOffset>5069840</wp:posOffset>
                </wp:positionH>
                <wp:positionV relativeFrom="paragraph">
                  <wp:posOffset>2143760</wp:posOffset>
                </wp:positionV>
                <wp:extent cx="2824480" cy="2245360"/>
                <wp:effectExtent l="0" t="0" r="7620" b="1524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4480" cy="22453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4AC539F6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Maths</w:t>
                            </w:r>
                          </w:p>
                          <w:p w14:paraId="13A32986" w14:textId="77777777" w:rsidR="00243A5B" w:rsidRPr="00E4727B" w:rsidRDefault="00243A5B" w:rsidP="00E4727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Cs/>
                                <w:color w:val="000000" w:themeColor="text1"/>
                              </w:rPr>
                              <w:t>Place Value</w:t>
                            </w:r>
                          </w:p>
                          <w:p w14:paraId="757CAF8D" w14:textId="77777777" w:rsidR="00243A5B" w:rsidRPr="00E4727B" w:rsidRDefault="00243A5B" w:rsidP="00E4727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Cs/>
                                <w:color w:val="000000" w:themeColor="text1"/>
                              </w:rPr>
                              <w:t xml:space="preserve">Addition, </w:t>
                            </w:r>
                          </w:p>
                          <w:p w14:paraId="47B7D475" w14:textId="4B67A510" w:rsidR="00243A5B" w:rsidRPr="00E4727B" w:rsidRDefault="00243A5B" w:rsidP="00E4727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E4727B">
                              <w:rPr>
                                <w:bCs/>
                                <w:color w:val="000000" w:themeColor="text1"/>
                              </w:rPr>
                              <w:t>Subtraction, Multiplication and Division</w:t>
                            </w:r>
                          </w:p>
                          <w:p w14:paraId="2B2448A9" w14:textId="2A043611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243A5B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243A5B" w:rsidRPr="009F0714" w:rsidRDefault="00243A5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243A5B" w:rsidRDefault="00243A5B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7" style="position:absolute;margin-left:399.2pt;margin-top:168.8pt;width:222.4pt;height:17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" fillcolor="#d9e2f3 [660]" strokecolor="#1f3763 [1604]" strokeweight="1pt">
                <v:stroke joinstyle="miter"/>
                <v:textbox>
                  <w:txbxContent>
                    <w:p w14:paraId="2D24088E" w14:textId="4AC539F6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Maths</w:t>
                      </w:r>
                    </w:p>
                    <w:p w14:paraId="13A32986" w14:textId="77777777" w:rsidR="00243A5B" w:rsidRPr="00E4727B" w:rsidRDefault="00243A5B" w:rsidP="00E4727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Cs/>
                          <w:color w:val="000000" w:themeColor="text1"/>
                        </w:rPr>
                        <w:t>Place Value</w:t>
                      </w:r>
                    </w:p>
                    <w:p w14:paraId="757CAF8D" w14:textId="77777777" w:rsidR="00243A5B" w:rsidRPr="00E4727B" w:rsidRDefault="00243A5B" w:rsidP="00E4727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Cs/>
                          <w:color w:val="000000" w:themeColor="text1"/>
                        </w:rPr>
                        <w:t xml:space="preserve">Addition, </w:t>
                      </w:r>
                    </w:p>
                    <w:p w14:paraId="47B7D475" w14:textId="4B67A510" w:rsidR="00243A5B" w:rsidRPr="00E4727B" w:rsidRDefault="00243A5B" w:rsidP="00E4727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E4727B">
                        <w:rPr>
                          <w:bCs/>
                          <w:color w:val="000000" w:themeColor="text1"/>
                        </w:rPr>
                        <w:t>Subtraction, Multiplication and Division</w:t>
                      </w:r>
                    </w:p>
                    <w:p w14:paraId="2B2448A9" w14:textId="2A043611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243A5B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243A5B" w:rsidRPr="009F0714" w:rsidRDefault="00243A5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243A5B" w:rsidRDefault="00243A5B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sectPr w:rsidR="00CB029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4F6C"/>
    <w:multiLevelType w:val="hybridMultilevel"/>
    <w:tmpl w:val="4538E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60BFA"/>
    <w:multiLevelType w:val="hybridMultilevel"/>
    <w:tmpl w:val="62167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74456"/>
    <w:multiLevelType w:val="hybridMultilevel"/>
    <w:tmpl w:val="98962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0F2A45"/>
    <w:multiLevelType w:val="hybridMultilevel"/>
    <w:tmpl w:val="BC94F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C7A4F"/>
    <w:multiLevelType w:val="hybridMultilevel"/>
    <w:tmpl w:val="F064DF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60E7F"/>
    <w:multiLevelType w:val="hybridMultilevel"/>
    <w:tmpl w:val="A10821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B2245"/>
    <w:multiLevelType w:val="hybridMultilevel"/>
    <w:tmpl w:val="C8F84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751095"/>
    <w:multiLevelType w:val="hybridMultilevel"/>
    <w:tmpl w:val="8F4CF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557174"/>
    <w:multiLevelType w:val="hybridMultilevel"/>
    <w:tmpl w:val="895287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D50F97"/>
    <w:multiLevelType w:val="hybridMultilevel"/>
    <w:tmpl w:val="A8B25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90D60"/>
    <w:multiLevelType w:val="hybridMultilevel"/>
    <w:tmpl w:val="967821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21D1FE5"/>
    <w:multiLevelType w:val="hybridMultilevel"/>
    <w:tmpl w:val="99ECA1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3426E4A"/>
    <w:multiLevelType w:val="hybridMultilevel"/>
    <w:tmpl w:val="A01E2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BF06EB8"/>
    <w:multiLevelType w:val="hybridMultilevel"/>
    <w:tmpl w:val="BFACC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70D15"/>
    <w:multiLevelType w:val="hybridMultilevel"/>
    <w:tmpl w:val="08D4F5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5"/>
  </w:num>
  <w:num w:numId="4">
    <w:abstractNumId w:val="23"/>
  </w:num>
  <w:num w:numId="5">
    <w:abstractNumId w:val="13"/>
  </w:num>
  <w:num w:numId="6">
    <w:abstractNumId w:val="17"/>
  </w:num>
  <w:num w:numId="7">
    <w:abstractNumId w:val="25"/>
  </w:num>
  <w:num w:numId="8">
    <w:abstractNumId w:val="14"/>
  </w:num>
  <w:num w:numId="9">
    <w:abstractNumId w:val="6"/>
  </w:num>
  <w:num w:numId="10">
    <w:abstractNumId w:val="12"/>
  </w:num>
  <w:num w:numId="11">
    <w:abstractNumId w:val="11"/>
  </w:num>
  <w:num w:numId="12">
    <w:abstractNumId w:val="7"/>
  </w:num>
  <w:num w:numId="13">
    <w:abstractNumId w:val="10"/>
  </w:num>
  <w:num w:numId="14">
    <w:abstractNumId w:val="22"/>
  </w:num>
  <w:num w:numId="15">
    <w:abstractNumId w:val="16"/>
  </w:num>
  <w:num w:numId="16">
    <w:abstractNumId w:val="3"/>
  </w:num>
  <w:num w:numId="17">
    <w:abstractNumId w:val="9"/>
  </w:num>
  <w:num w:numId="18">
    <w:abstractNumId w:val="24"/>
  </w:num>
  <w:num w:numId="19">
    <w:abstractNumId w:val="1"/>
  </w:num>
  <w:num w:numId="20">
    <w:abstractNumId w:val="2"/>
  </w:num>
  <w:num w:numId="21">
    <w:abstractNumId w:val="20"/>
  </w:num>
  <w:num w:numId="22">
    <w:abstractNumId w:val="19"/>
  </w:num>
  <w:num w:numId="23">
    <w:abstractNumId w:val="15"/>
  </w:num>
  <w:num w:numId="24">
    <w:abstractNumId w:val="4"/>
  </w:num>
  <w:num w:numId="25">
    <w:abstractNumId w:val="0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049BD"/>
    <w:rsid w:val="00056363"/>
    <w:rsid w:val="000D3CB9"/>
    <w:rsid w:val="001076E9"/>
    <w:rsid w:val="00243A5B"/>
    <w:rsid w:val="00287DC6"/>
    <w:rsid w:val="002A5DDD"/>
    <w:rsid w:val="002C62A2"/>
    <w:rsid w:val="00474CC1"/>
    <w:rsid w:val="004A67FE"/>
    <w:rsid w:val="005E6278"/>
    <w:rsid w:val="007966C2"/>
    <w:rsid w:val="009F0714"/>
    <w:rsid w:val="00A71633"/>
    <w:rsid w:val="00B83EDA"/>
    <w:rsid w:val="00C2238D"/>
    <w:rsid w:val="00CB029E"/>
    <w:rsid w:val="00CB173E"/>
    <w:rsid w:val="00D82B2D"/>
    <w:rsid w:val="00DC060D"/>
    <w:rsid w:val="00E4727B"/>
    <w:rsid w:val="00E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table" w:styleId="TableGrid">
    <w:name w:val="Table Grid"/>
    <w:basedOn w:val="TableNormal"/>
    <w:uiPriority w:val="39"/>
    <w:rsid w:val="002C62A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B029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8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0.png"/><Relationship Id="rId1" Type="http://schemas.openxmlformats.org/officeDocument/2006/relationships/numbering" Target="numbering.xml"/><Relationship Id="rId6" Type="http://schemas.openxmlformats.org/officeDocument/2006/relationships/image" Target="media/image13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image" Target="media/image80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39D37E01</Template>
  <TotalTime>15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Dane Bull</cp:lastModifiedBy>
  <cp:revision>6</cp:revision>
  <dcterms:created xsi:type="dcterms:W3CDTF">2022-12-08T18:36:00Z</dcterms:created>
  <dcterms:modified xsi:type="dcterms:W3CDTF">2024-09-03T13:08:00Z</dcterms:modified>
</cp:coreProperties>
</file>