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161F9" w14:textId="68691ADE" w:rsidR="004A67FE" w:rsidRDefault="00A004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13DCE8D4">
                <wp:simplePos x="0" y="0"/>
                <wp:positionH relativeFrom="column">
                  <wp:posOffset>2952749</wp:posOffset>
                </wp:positionH>
                <wp:positionV relativeFrom="paragraph">
                  <wp:posOffset>-285750</wp:posOffset>
                </wp:positionV>
                <wp:extent cx="2559685" cy="2628900"/>
                <wp:effectExtent l="0" t="0" r="1206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9685" cy="26289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4D0884" w14:textId="77777777" w:rsidR="00C667CE" w:rsidRDefault="00531E1C" w:rsidP="00552556">
                            <w:pPr>
                              <w:ind w:firstLine="720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English</w:t>
                            </w:r>
                            <w:r w:rsidR="00C667CE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 xml:space="preserve"> – </w:t>
                            </w:r>
                          </w:p>
                          <w:p w14:paraId="31E612BE" w14:textId="164B2166" w:rsidR="00531E1C" w:rsidRDefault="00C667CE" w:rsidP="00552556">
                            <w:pPr>
                              <w:ind w:firstLine="720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The Lost Homework</w:t>
                            </w:r>
                          </w:p>
                          <w:p w14:paraId="40BC5711" w14:textId="3EADFE73" w:rsidR="00531E1C" w:rsidRDefault="00A00493" w:rsidP="00A00493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A00493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Nouns, verbs, adjectives and adverbs.</w:t>
                            </w:r>
                          </w:p>
                          <w:p w14:paraId="34074D9B" w14:textId="77777777" w:rsidR="00A00493" w:rsidRPr="00A00493" w:rsidRDefault="00A00493" w:rsidP="00A00493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</w:p>
                          <w:p w14:paraId="3E290EAF" w14:textId="01B1C861" w:rsidR="00A00493" w:rsidRDefault="00A00493" w:rsidP="00A00493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A00493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Developing empathy and exploring wider themes through a narrative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.</w:t>
                            </w:r>
                          </w:p>
                          <w:p w14:paraId="1C60DFC5" w14:textId="77777777" w:rsidR="00A00493" w:rsidRPr="00A00493" w:rsidRDefault="00A00493" w:rsidP="00A00493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</w:p>
                          <w:p w14:paraId="0F79E51E" w14:textId="40274C7C" w:rsidR="00A00493" w:rsidRPr="00A00493" w:rsidRDefault="00A00493" w:rsidP="00A00493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A00493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Writing 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a letter to the wider community inviting them to share the experiences. </w:t>
                            </w:r>
                          </w:p>
                          <w:p w14:paraId="01C8096C" w14:textId="77777777" w:rsidR="00531E1C" w:rsidRPr="00B0413F" w:rsidRDefault="00531E1C" w:rsidP="00552556">
                            <w:pPr>
                              <w:ind w:firstLine="720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4FC566" w14:textId="38F3BA54" w:rsidR="00531E1C" w:rsidRPr="00550329" w:rsidRDefault="00531E1C" w:rsidP="00B0413F">
                            <w:pPr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1DC9BBF8" w14:textId="77777777" w:rsidR="00531E1C" w:rsidRPr="007F3D1D" w:rsidRDefault="00531E1C" w:rsidP="00552556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179189D" w14:textId="3DB1FB47" w:rsidR="00531E1C" w:rsidRPr="00C51740" w:rsidRDefault="00531E1C" w:rsidP="009F0714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7001AE21" w14:textId="0B8211F1" w:rsidR="00531E1C" w:rsidRPr="00C51740" w:rsidRDefault="00531E1C" w:rsidP="009F0714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17F6F809" w14:textId="78962E8F" w:rsidR="00531E1C" w:rsidRDefault="00531E1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531E1C" w:rsidRDefault="00531E1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531E1C" w:rsidRDefault="00531E1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531E1C" w:rsidRDefault="00531E1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531E1C" w:rsidRPr="009F0714" w:rsidRDefault="00531E1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232.5pt;margin-top:-22.5pt;width:201.55pt;height:20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" fillcolor="#fff2cc [663]" strokecolor="#1f3763 [1604]" strokeweight="1pt">
                <v:stroke joinstyle="miter"/>
                <v:textbox>
                  <w:txbxContent>
                    <w:p w14:paraId="5B4D0884" w14:textId="77777777" w:rsidR="00C667CE" w:rsidRDefault="00531E1C" w:rsidP="00552556">
                      <w:pPr>
                        <w:ind w:firstLine="720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English</w:t>
                      </w:r>
                      <w:r w:rsidR="00C667CE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 xml:space="preserve"> – </w:t>
                      </w:r>
                    </w:p>
                    <w:p w14:paraId="31E612BE" w14:textId="164B2166" w:rsidR="00531E1C" w:rsidRDefault="00C667CE" w:rsidP="00552556">
                      <w:pPr>
                        <w:ind w:firstLine="720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The Lost Homework</w:t>
                      </w:r>
                    </w:p>
                    <w:p w14:paraId="40BC5711" w14:textId="3EADFE73" w:rsidR="00531E1C" w:rsidRDefault="00A00493" w:rsidP="00A00493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A00493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Nouns, verbs, adjectives and adverbs.</w:t>
                      </w:r>
                    </w:p>
                    <w:p w14:paraId="34074D9B" w14:textId="77777777" w:rsidR="00A00493" w:rsidRPr="00A00493" w:rsidRDefault="00A00493" w:rsidP="00A00493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</w:p>
                    <w:p w14:paraId="3E290EAF" w14:textId="01B1C861" w:rsidR="00A00493" w:rsidRDefault="00A00493" w:rsidP="00A00493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A00493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Developing empathy and exploring wider themes through a narrative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.</w:t>
                      </w:r>
                    </w:p>
                    <w:p w14:paraId="1C60DFC5" w14:textId="77777777" w:rsidR="00A00493" w:rsidRPr="00A00493" w:rsidRDefault="00A00493" w:rsidP="00A00493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</w:p>
                    <w:p w14:paraId="0F79E51E" w14:textId="40274C7C" w:rsidR="00A00493" w:rsidRPr="00A00493" w:rsidRDefault="00A00493" w:rsidP="00A00493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A00493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Writing 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a letter to the wider community inviting them to share the experiences. </w:t>
                      </w:r>
                    </w:p>
                    <w:p w14:paraId="01C8096C" w14:textId="77777777" w:rsidR="00531E1C" w:rsidRPr="00B0413F" w:rsidRDefault="00531E1C" w:rsidP="00552556">
                      <w:pPr>
                        <w:ind w:firstLine="720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</w:p>
                    <w:p w14:paraId="3B4FC566" w14:textId="38F3BA54" w:rsidR="00531E1C" w:rsidRPr="00550329" w:rsidRDefault="00531E1C" w:rsidP="00B0413F">
                      <w:pPr>
                        <w:rPr>
                          <w:bCs/>
                          <w:color w:val="000000" w:themeColor="text1"/>
                        </w:rPr>
                      </w:pPr>
                    </w:p>
                    <w:p w14:paraId="1DC9BBF8" w14:textId="77777777" w:rsidR="00531E1C" w:rsidRPr="007F3D1D" w:rsidRDefault="00531E1C" w:rsidP="00552556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179189D" w14:textId="3DB1FB47" w:rsidR="00531E1C" w:rsidRPr="00C51740" w:rsidRDefault="00531E1C" w:rsidP="009F0714">
                      <w:pPr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7001AE21" w14:textId="0B8211F1" w:rsidR="00531E1C" w:rsidRPr="00C51740" w:rsidRDefault="00531E1C" w:rsidP="009F0714">
                      <w:pPr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17F6F809" w14:textId="78962E8F" w:rsidR="00531E1C" w:rsidRDefault="00531E1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531E1C" w:rsidRDefault="00531E1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531E1C" w:rsidRDefault="00531E1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531E1C" w:rsidRDefault="00531E1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531E1C" w:rsidRPr="009F0714" w:rsidRDefault="00531E1C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B05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4D131BAD">
                <wp:simplePos x="0" y="0"/>
                <wp:positionH relativeFrom="column">
                  <wp:posOffset>-314325</wp:posOffset>
                </wp:positionH>
                <wp:positionV relativeFrom="paragraph">
                  <wp:posOffset>-171451</wp:posOffset>
                </wp:positionV>
                <wp:extent cx="3235960" cy="2524125"/>
                <wp:effectExtent l="19050" t="0" r="40640" b="4762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5960" cy="2524125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A96167" w14:textId="1F1C57A8" w:rsidR="00531E1C" w:rsidRPr="00AB0532" w:rsidRDefault="00531E1C" w:rsidP="00A1099C">
                            <w:pPr>
                              <w:shd w:val="clear" w:color="auto" w:fill="FFFF00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56"/>
                                <w:szCs w:val="40"/>
                              </w:rPr>
                            </w:pPr>
                            <w:r w:rsidRPr="00AB0532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56"/>
                                <w:szCs w:val="40"/>
                              </w:rPr>
                              <w:t xml:space="preserve">Term 1 </w:t>
                            </w:r>
                          </w:p>
                          <w:p w14:paraId="4F156F4B" w14:textId="28408E29" w:rsidR="00531E1C" w:rsidRPr="00AB0532" w:rsidRDefault="00531E1C" w:rsidP="00A1099C">
                            <w:pPr>
                              <w:shd w:val="clear" w:color="auto" w:fill="FFFF00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56"/>
                                <w:szCs w:val="40"/>
                              </w:rPr>
                            </w:pPr>
                            <w:r w:rsidRPr="00AB0532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56"/>
                                <w:szCs w:val="40"/>
                              </w:rPr>
                              <w:t>Learning in Year 2</w:t>
                            </w:r>
                          </w:p>
                          <w:p w14:paraId="39A5EB99" w14:textId="2D4C21B4" w:rsidR="00531E1C" w:rsidRPr="00A1099C" w:rsidRDefault="00531E1C" w:rsidP="00A1099C">
                            <w:pPr>
                              <w:shd w:val="clear" w:color="auto" w:fill="FFFF00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5CB5B70D" w14:textId="3B02863B" w:rsidR="00531E1C" w:rsidRPr="00A1099C" w:rsidRDefault="00531E1C" w:rsidP="00A1099C">
                            <w:pPr>
                              <w:shd w:val="clear" w:color="auto" w:fill="FFFF00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21EA9EF0" w14:textId="77777777" w:rsidR="00531E1C" w:rsidRDefault="00531E1C" w:rsidP="00A1099C">
                            <w:pPr>
                              <w:shd w:val="clear" w:color="auto" w:fill="FFFF0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6" style="position:absolute;margin-left:-24.75pt;margin-top:-13.5pt;width:254.8pt;height:19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#375623 [1609]" strokeweight="1pt">
                <v:stroke joinstyle="miter"/>
                <v:formulas/>
                <v:path arrowok="t" o:connecttype="custom" o:connectlocs="351536,1529491;161798,1482923;518952,2039107;435956,2061369;1234309,2283983;1184271,2182316;2159329,2030460;2139329,2142001;2556483,1341175;2800004,1758123;3130941,897116;3022477,1053472;2870716,317035;2876409,390889;2178131,230911;2233711,136723;1658504,275784;1685396,194568;1048691,303362;1146069,382124;309139,922533;292135,839622" o:connectangles="0,0,0,0,0,0,0,0,0,0,0,0,0,0,0,0,0,0,0,0,0,0" textboxrect="0,0,43200,43200"/>
                <v:textbox>
                  <w:txbxContent>
                    <w:p w14:paraId="00A96167" w14:textId="1F1C57A8" w:rsidR="00531E1C" w:rsidRPr="00AB0532" w:rsidRDefault="00531E1C" w:rsidP="00A1099C">
                      <w:pPr>
                        <w:shd w:val="clear" w:color="auto" w:fill="FFFF00"/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56"/>
                          <w:szCs w:val="40"/>
                        </w:rPr>
                      </w:pPr>
                      <w:r w:rsidRPr="00AB0532"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56"/>
                          <w:szCs w:val="40"/>
                        </w:rPr>
                        <w:t xml:space="preserve">Term 1 </w:t>
                      </w:r>
                    </w:p>
                    <w:p w14:paraId="4F156F4B" w14:textId="28408E29" w:rsidR="00531E1C" w:rsidRPr="00AB0532" w:rsidRDefault="00531E1C" w:rsidP="00A1099C">
                      <w:pPr>
                        <w:shd w:val="clear" w:color="auto" w:fill="FFFF00"/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56"/>
                          <w:szCs w:val="40"/>
                        </w:rPr>
                      </w:pPr>
                      <w:r w:rsidRPr="00AB0532"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56"/>
                          <w:szCs w:val="40"/>
                        </w:rPr>
                        <w:t>Learning in Year 2</w:t>
                      </w:r>
                    </w:p>
                    <w:p w14:paraId="39A5EB99" w14:textId="2D4C21B4" w:rsidR="00531E1C" w:rsidRPr="00A1099C" w:rsidRDefault="00531E1C" w:rsidP="00A1099C">
                      <w:pPr>
                        <w:shd w:val="clear" w:color="auto" w:fill="FFFF00"/>
                        <w:jc w:val="center"/>
                        <w:rPr>
                          <w:sz w:val="22"/>
                        </w:rPr>
                      </w:pPr>
                    </w:p>
                    <w:p w14:paraId="5CB5B70D" w14:textId="3B02863B" w:rsidR="00531E1C" w:rsidRPr="00A1099C" w:rsidRDefault="00531E1C" w:rsidP="00A1099C">
                      <w:pPr>
                        <w:shd w:val="clear" w:color="auto" w:fill="FFFF00"/>
                        <w:jc w:val="center"/>
                        <w:rPr>
                          <w:sz w:val="36"/>
                        </w:rPr>
                      </w:pPr>
                    </w:p>
                    <w:p w14:paraId="21EA9EF0" w14:textId="77777777" w:rsidR="00531E1C" w:rsidRDefault="00531E1C" w:rsidP="00A1099C">
                      <w:pPr>
                        <w:shd w:val="clear" w:color="auto" w:fill="FFFF0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B05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091E3128">
                <wp:simplePos x="0" y="0"/>
                <wp:positionH relativeFrom="margin">
                  <wp:posOffset>-123825</wp:posOffset>
                </wp:positionH>
                <wp:positionV relativeFrom="paragraph">
                  <wp:posOffset>2476500</wp:posOffset>
                </wp:positionV>
                <wp:extent cx="1876425" cy="2095500"/>
                <wp:effectExtent l="0" t="0" r="28575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955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31E777E0" w:rsidR="00531E1C" w:rsidRPr="00B0413F" w:rsidRDefault="00531E1C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Visitors, trips and Special Events</w:t>
                            </w:r>
                          </w:p>
                          <w:p w14:paraId="17EEA34B" w14:textId="77777777" w:rsidR="00531E1C" w:rsidRPr="00B0413F" w:rsidRDefault="00531E1C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CEA593" w14:textId="15BD9117" w:rsidR="00531E1C" w:rsidRDefault="00531E1C" w:rsidP="00FC557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 xml:space="preserve">Black </w:t>
                            </w:r>
                            <w:proofErr w:type="gramStart"/>
                            <w:r w:rsidRPr="00B0413F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History  Day</w:t>
                            </w:r>
                            <w:proofErr w:type="gramEnd"/>
                          </w:p>
                          <w:p w14:paraId="6608F82B" w14:textId="54FE8ADD" w:rsidR="00A00493" w:rsidRPr="00B0413F" w:rsidRDefault="00A00493" w:rsidP="00FC557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 xml:space="preserve">Visit from Sevenoaks museum. </w:t>
                            </w:r>
                          </w:p>
                          <w:p w14:paraId="04711124" w14:textId="77777777" w:rsidR="00531E1C" w:rsidRPr="002374C0" w:rsidRDefault="00531E1C" w:rsidP="00EB4E47">
                            <w:pPr>
                              <w:pStyle w:val="ListParagraph"/>
                              <w:rPr>
                                <w:color w:val="000000" w:themeColor="text1"/>
                              </w:rPr>
                            </w:pPr>
                          </w:p>
                          <w:p w14:paraId="27631489" w14:textId="77777777" w:rsidR="00531E1C" w:rsidRDefault="00531E1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17A337" w14:textId="77777777" w:rsidR="00531E1C" w:rsidRDefault="00531E1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531E1C" w:rsidRDefault="00531E1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531E1C" w:rsidRDefault="00531E1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531E1C" w:rsidRDefault="00531E1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531E1C" w:rsidRDefault="00531E1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531E1C" w:rsidRDefault="00531E1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531E1C" w:rsidRPr="009F0714" w:rsidRDefault="00531E1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531E1C" w:rsidRDefault="00531E1C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28" style="position:absolute;margin-left:-9.75pt;margin-top:195pt;width:147.75pt;height:16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" fillcolor="#d9e2f3 [660]" strokecolor="#1f3763 [1604]" strokeweight="1pt">
                <v:stroke joinstyle="miter"/>
                <v:textbox>
                  <w:txbxContent>
                    <w:p w14:paraId="7C175D4C" w14:textId="31E777E0" w:rsidR="00531E1C" w:rsidRPr="00B0413F" w:rsidRDefault="00531E1C" w:rsidP="00FC557D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Visitors, trips and Special Events</w:t>
                      </w:r>
                    </w:p>
                    <w:p w14:paraId="17EEA34B" w14:textId="77777777" w:rsidR="00531E1C" w:rsidRPr="00B0413F" w:rsidRDefault="00531E1C" w:rsidP="00FC557D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</w:p>
                    <w:p w14:paraId="41CEA593" w14:textId="15BD9117" w:rsidR="00531E1C" w:rsidRDefault="00531E1C" w:rsidP="00FC557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color w:val="000000" w:themeColor="text1"/>
                        </w:rPr>
                        <w:t xml:space="preserve">Black </w:t>
                      </w:r>
                      <w:proofErr w:type="gramStart"/>
                      <w:r w:rsidRPr="00B0413F">
                        <w:rPr>
                          <w:rFonts w:ascii="SassoonCRInfant" w:hAnsi="SassoonCRInfant"/>
                          <w:color w:val="000000" w:themeColor="text1"/>
                        </w:rPr>
                        <w:t>History  Day</w:t>
                      </w:r>
                      <w:proofErr w:type="gramEnd"/>
                    </w:p>
                    <w:p w14:paraId="6608F82B" w14:textId="54FE8ADD" w:rsidR="00A00493" w:rsidRPr="00B0413F" w:rsidRDefault="00A00493" w:rsidP="00FC557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</w:rPr>
                        <w:t xml:space="preserve">Visit from Sevenoaks museum. </w:t>
                      </w:r>
                    </w:p>
                    <w:p w14:paraId="04711124" w14:textId="77777777" w:rsidR="00531E1C" w:rsidRPr="002374C0" w:rsidRDefault="00531E1C" w:rsidP="00EB4E47">
                      <w:pPr>
                        <w:pStyle w:val="ListParagraph"/>
                        <w:rPr>
                          <w:color w:val="000000" w:themeColor="text1"/>
                        </w:rPr>
                      </w:pPr>
                    </w:p>
                    <w:p w14:paraId="27631489" w14:textId="77777777" w:rsidR="00531E1C" w:rsidRDefault="00531E1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17A337" w14:textId="77777777" w:rsidR="00531E1C" w:rsidRDefault="00531E1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531E1C" w:rsidRDefault="00531E1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531E1C" w:rsidRDefault="00531E1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531E1C" w:rsidRDefault="00531E1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531E1C" w:rsidRDefault="00531E1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531E1C" w:rsidRDefault="00531E1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531E1C" w:rsidRPr="009F0714" w:rsidRDefault="00531E1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531E1C" w:rsidRDefault="00531E1C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B05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EEB6E40" wp14:editId="569F3C47">
                <wp:simplePos x="0" y="0"/>
                <wp:positionH relativeFrom="column">
                  <wp:posOffset>2495550</wp:posOffset>
                </wp:positionH>
                <wp:positionV relativeFrom="paragraph">
                  <wp:posOffset>6096000</wp:posOffset>
                </wp:positionV>
                <wp:extent cx="895350" cy="666750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1E70C7" w14:textId="43103AC1" w:rsidR="00531E1C" w:rsidRDefault="00531E1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AAD64D" wp14:editId="0AC3A092">
                                  <wp:extent cx="914400" cy="711835"/>
                                  <wp:effectExtent l="0" t="0" r="0" b="0"/>
                                  <wp:docPr id="240" name="Picture 2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EB6E40" id="_x0000_t202" coordsize="21600,21600" o:spt="202" path="m,l,21600r21600,l21600,xe">
                <v:stroke joinstyle="miter"/>
                <v:path gradientshapeok="t" o:connecttype="rect"/>
              </v:shapetype>
              <v:shape id="Text Box 239" o:spid="_x0000_s1029" type="#_x0000_t202" style="position:absolute;margin-left:196.5pt;margin-top:480pt;width:70.5pt;height:5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" fillcolor="white [3201]" stroked="f" strokeweight=".5pt">
                <v:textbox>
                  <w:txbxContent>
                    <w:p w14:paraId="7D1E70C7" w14:textId="43103AC1" w:rsidR="00531E1C" w:rsidRDefault="00531E1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AAD64D" wp14:editId="0AC3A092">
                            <wp:extent cx="914400" cy="711835"/>
                            <wp:effectExtent l="0" t="0" r="0" b="0"/>
                            <wp:docPr id="240" name="Picture 2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708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BE5156A" wp14:editId="371E8B6E">
                <wp:simplePos x="0" y="0"/>
                <wp:positionH relativeFrom="margin">
                  <wp:align>right</wp:align>
                </wp:positionH>
                <wp:positionV relativeFrom="paragraph">
                  <wp:posOffset>3876675</wp:posOffset>
                </wp:positionV>
                <wp:extent cx="1666240" cy="10096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1009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CD4059" w14:textId="7275B52B" w:rsidR="000708D8" w:rsidRPr="000708D8" w:rsidRDefault="000708D8" w:rsidP="000708D8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0708D8">
                              <w:rPr>
                                <w:rFonts w:ascii="SassoonCRInfant" w:hAnsi="SassoonCRInfant"/>
                              </w:rPr>
                              <w:t>Practise keeping pulse by clapping or with rhythm sticks</w:t>
                            </w:r>
                          </w:p>
                          <w:p w14:paraId="28B4251D" w14:textId="3DCE5CA6" w:rsidR="000708D8" w:rsidRPr="000708D8" w:rsidRDefault="000708D8" w:rsidP="000708D8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0708D8">
                              <w:rPr>
                                <w:rFonts w:ascii="SassoonCRInfant" w:hAnsi="SassoonCRInfant"/>
                              </w:rPr>
                              <w:t>Explore a range of musical instruments</w:t>
                            </w:r>
                            <w:bookmarkStart w:id="0" w:name="_GoBack"/>
                            <w:bookmarkEnd w:id="0"/>
                          </w:p>
                          <w:p w14:paraId="5747A444" w14:textId="77777777" w:rsidR="000708D8" w:rsidRDefault="000708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E5156A" id="Text Box 6" o:spid="_x0000_s1030" type="#_x0000_t202" style="position:absolute;margin-left:80pt;margin-top:305.25pt;width:131.2pt;height:79.5pt;z-index:25170636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" filled="f" stroked="f" strokeweight=".5pt">
                <v:textbox>
                  <w:txbxContent>
                    <w:p w14:paraId="6DCD4059" w14:textId="7275B52B" w:rsidR="000708D8" w:rsidRPr="000708D8" w:rsidRDefault="000708D8" w:rsidP="000708D8">
                      <w:pPr>
                        <w:rPr>
                          <w:rFonts w:ascii="SassoonCRInfant" w:hAnsi="SassoonCRInfant"/>
                        </w:rPr>
                      </w:pPr>
                      <w:r w:rsidRPr="000708D8">
                        <w:rPr>
                          <w:rFonts w:ascii="SassoonCRInfant" w:hAnsi="SassoonCRInfant"/>
                        </w:rPr>
                        <w:t>Practise keeping pulse by clapping or with rhythm sticks</w:t>
                      </w:r>
                    </w:p>
                    <w:p w14:paraId="28B4251D" w14:textId="3DCE5CA6" w:rsidR="000708D8" w:rsidRPr="000708D8" w:rsidRDefault="000708D8" w:rsidP="000708D8">
                      <w:pPr>
                        <w:rPr>
                          <w:rFonts w:ascii="SassoonCRInfant" w:hAnsi="SassoonCRInfant"/>
                        </w:rPr>
                      </w:pPr>
                      <w:r w:rsidRPr="000708D8">
                        <w:rPr>
                          <w:rFonts w:ascii="SassoonCRInfant" w:hAnsi="SassoonCRInfant"/>
                        </w:rPr>
                        <w:t>Explore a range of musical instruments</w:t>
                      </w:r>
                    </w:p>
                    <w:p w14:paraId="5747A444" w14:textId="77777777" w:rsidR="000708D8" w:rsidRDefault="000708D8"/>
                  </w:txbxContent>
                </v:textbox>
                <w10:wrap anchorx="margin"/>
              </v:shape>
            </w:pict>
          </mc:Fallback>
        </mc:AlternateContent>
      </w:r>
      <w:r w:rsidR="00B041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360D3A9E">
                <wp:simplePos x="0" y="0"/>
                <wp:positionH relativeFrom="column">
                  <wp:posOffset>-333375</wp:posOffset>
                </wp:positionH>
                <wp:positionV relativeFrom="paragraph">
                  <wp:posOffset>4848225</wp:posOffset>
                </wp:positionV>
                <wp:extent cx="2200275" cy="1952625"/>
                <wp:effectExtent l="0" t="0" r="28575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952625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1F3C889D" w:rsidR="00531E1C" w:rsidRDefault="00531E1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PSHE</w:t>
                            </w:r>
                          </w:p>
                          <w:p w14:paraId="7051C0C8" w14:textId="77777777" w:rsidR="00531E1C" w:rsidRPr="00B0413F" w:rsidRDefault="00531E1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B129CB3" w14:textId="0AAA9D5C" w:rsidR="00531E1C" w:rsidRPr="00B0413F" w:rsidRDefault="00531E1C" w:rsidP="00EB4E47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An introduction to Zones of Self-Regulation</w:t>
                            </w:r>
                          </w:p>
                          <w:p w14:paraId="0C7EBFDC" w14:textId="77777777" w:rsidR="00531E1C" w:rsidRDefault="00531E1C" w:rsidP="00DC181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DBDF5C" w14:textId="3F14C8A7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628EA7" w14:textId="58FDEB72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3E59DF" wp14:editId="7989317D">
                                  <wp:extent cx="1781175" cy="295191"/>
                                  <wp:effectExtent l="0" t="0" r="0" b="0"/>
                                  <wp:docPr id="236" name="Picture 2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137" cy="3036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859FFA" w14:textId="035726C5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770B17" w14:textId="0EF13BB0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8B899B" w14:textId="1F2AE1C4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23E99B" w14:textId="3BC5AB23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531E1C" w:rsidRPr="009F0714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531E1C" w:rsidRDefault="00531E1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1" style="position:absolute;margin-left:-26.25pt;margin-top:381.75pt;width:173.25pt;height:15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" fillcolor="#aeaaaa [2414]" strokecolor="#1f3763 [1604]" strokeweight="1pt">
                <v:stroke joinstyle="miter"/>
                <v:textbox>
                  <w:txbxContent>
                    <w:p w14:paraId="358000BC" w14:textId="1F3C889D" w:rsidR="00531E1C" w:rsidRDefault="00531E1C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PSHE</w:t>
                      </w:r>
                    </w:p>
                    <w:p w14:paraId="7051C0C8" w14:textId="77777777" w:rsidR="00531E1C" w:rsidRPr="00B0413F" w:rsidRDefault="00531E1C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</w:p>
                    <w:p w14:paraId="2B129CB3" w14:textId="0AAA9D5C" w:rsidR="00531E1C" w:rsidRPr="00B0413F" w:rsidRDefault="00531E1C" w:rsidP="00EB4E47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An introduction to Zones of Self-Regulation</w:t>
                      </w:r>
                    </w:p>
                    <w:p w14:paraId="0C7EBFDC" w14:textId="77777777" w:rsidR="00531E1C" w:rsidRDefault="00531E1C" w:rsidP="00DC181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DBDF5C" w14:textId="3F14C8A7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628EA7" w14:textId="58FDEB72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3E59DF" wp14:editId="7989317D">
                            <wp:extent cx="1781175" cy="295191"/>
                            <wp:effectExtent l="0" t="0" r="0" b="0"/>
                            <wp:docPr id="236" name="Picture 2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32137" cy="3036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859FFA" w14:textId="035726C5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770B17" w14:textId="0EF13BB0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8B899B" w14:textId="1F2AE1C4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23E99B" w14:textId="3BC5AB23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531E1C" w:rsidRPr="009F0714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531E1C" w:rsidRDefault="00531E1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041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198F2C" wp14:editId="3FB0A7A5">
                <wp:simplePos x="0" y="0"/>
                <wp:positionH relativeFrom="margin">
                  <wp:posOffset>1971675</wp:posOffset>
                </wp:positionH>
                <wp:positionV relativeFrom="paragraph">
                  <wp:posOffset>4914900</wp:posOffset>
                </wp:positionV>
                <wp:extent cx="2171700" cy="1905000"/>
                <wp:effectExtent l="0" t="0" r="19050" b="19050"/>
                <wp:wrapNone/>
                <wp:docPr id="20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9050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81DBE8" w14:textId="0B5D9905" w:rsidR="00531E1C" w:rsidRDefault="00531E1C" w:rsidP="006553A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Computing</w:t>
                            </w:r>
                          </w:p>
                          <w:p w14:paraId="20C3F8B6" w14:textId="77777777" w:rsidR="00531E1C" w:rsidRPr="00B0413F" w:rsidRDefault="00531E1C" w:rsidP="006553A0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</w:p>
                          <w:p w14:paraId="484E250F" w14:textId="6C82DA49" w:rsidR="00531E1C" w:rsidRPr="00AB0532" w:rsidRDefault="00531E1C" w:rsidP="00AB0532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AB0532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 xml:space="preserve">Computing systems and networks – IT around us. </w:t>
                            </w:r>
                          </w:p>
                          <w:p w14:paraId="78F08A23" w14:textId="77777777" w:rsidR="00531E1C" w:rsidRDefault="00531E1C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EF04AD0" w14:textId="77777777" w:rsidR="00531E1C" w:rsidRDefault="00531E1C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72EF32" w14:textId="77777777" w:rsidR="00531E1C" w:rsidRDefault="00531E1C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B4F1EA5" w14:textId="77777777" w:rsidR="00531E1C" w:rsidRDefault="00531E1C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574C5F" w14:textId="77777777" w:rsidR="00531E1C" w:rsidRDefault="00531E1C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19CDB3" w14:textId="77777777" w:rsidR="00531E1C" w:rsidRDefault="00531E1C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5F5292A" w14:textId="77777777" w:rsidR="00531E1C" w:rsidRPr="009F0714" w:rsidRDefault="00531E1C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3901A1" w14:textId="77777777" w:rsidR="00531E1C" w:rsidRDefault="00531E1C" w:rsidP="00FC55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198F2C" id="Rounded Rectangle 6" o:spid="_x0000_s1032" style="position:absolute;margin-left:155.25pt;margin-top:387pt;width:171pt;height:150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" fillcolor="#e2efd9 [665]" strokecolor="#1f3763 [1604]" strokeweight="1pt">
                <v:stroke joinstyle="miter"/>
                <v:textbox>
                  <w:txbxContent>
                    <w:p w14:paraId="5B81DBE8" w14:textId="0B5D9905" w:rsidR="00531E1C" w:rsidRDefault="00531E1C" w:rsidP="006553A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Computing</w:t>
                      </w:r>
                    </w:p>
                    <w:p w14:paraId="20C3F8B6" w14:textId="77777777" w:rsidR="00531E1C" w:rsidRPr="00B0413F" w:rsidRDefault="00531E1C" w:rsidP="006553A0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</w:p>
                    <w:p w14:paraId="484E250F" w14:textId="6C82DA49" w:rsidR="00531E1C" w:rsidRPr="00AB0532" w:rsidRDefault="00531E1C" w:rsidP="00AB0532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AB0532">
                        <w:rPr>
                          <w:rFonts w:ascii="SassoonCRInfant" w:hAnsi="SassoonCRInfant"/>
                          <w:color w:val="000000" w:themeColor="text1"/>
                        </w:rPr>
                        <w:t xml:space="preserve">Computing systems and networks – IT around us. </w:t>
                      </w:r>
                    </w:p>
                    <w:p w14:paraId="78F08A23" w14:textId="77777777" w:rsidR="00531E1C" w:rsidRDefault="00531E1C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EF04AD0" w14:textId="77777777" w:rsidR="00531E1C" w:rsidRDefault="00531E1C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72EF32" w14:textId="77777777" w:rsidR="00531E1C" w:rsidRDefault="00531E1C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B4F1EA5" w14:textId="77777777" w:rsidR="00531E1C" w:rsidRDefault="00531E1C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574C5F" w14:textId="77777777" w:rsidR="00531E1C" w:rsidRDefault="00531E1C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19CDB3" w14:textId="77777777" w:rsidR="00531E1C" w:rsidRDefault="00531E1C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5F5292A" w14:textId="77777777" w:rsidR="00531E1C" w:rsidRPr="009F0714" w:rsidRDefault="00531E1C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3901A1" w14:textId="77777777" w:rsidR="00531E1C" w:rsidRDefault="00531E1C" w:rsidP="00FC557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041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4D99F7AC">
                <wp:simplePos x="0" y="0"/>
                <wp:positionH relativeFrom="column">
                  <wp:posOffset>4248150</wp:posOffset>
                </wp:positionH>
                <wp:positionV relativeFrom="paragraph">
                  <wp:posOffset>4924425</wp:posOffset>
                </wp:positionV>
                <wp:extent cx="3352800" cy="1924050"/>
                <wp:effectExtent l="0" t="0" r="19050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19240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633D2500" w:rsidR="00531E1C" w:rsidRPr="00B0413F" w:rsidRDefault="00531E1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Art</w:t>
                            </w:r>
                          </w:p>
                          <w:p w14:paraId="2B5AA65F" w14:textId="576ED059" w:rsidR="00531E1C" w:rsidRPr="00AB0532" w:rsidRDefault="00531E1C" w:rsidP="00AB0532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AB053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Drawing – using charcoal and pencil to carry out lots of observational drawings</w:t>
                            </w:r>
                          </w:p>
                          <w:p w14:paraId="36A55648" w14:textId="7FEBD285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531E1C" w:rsidRDefault="00531E1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3" style="position:absolute;margin-left:334.5pt;margin-top:387.75pt;width:264pt;height:15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" fillcolor="#deeaf6 [664]" strokecolor="#1f3763 [1604]" strokeweight="1pt">
                <v:stroke joinstyle="miter"/>
                <v:textbox>
                  <w:txbxContent>
                    <w:p w14:paraId="6A8F0A2E" w14:textId="633D2500" w:rsidR="00531E1C" w:rsidRPr="00B0413F" w:rsidRDefault="00531E1C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Art</w:t>
                      </w:r>
                    </w:p>
                    <w:p w14:paraId="2B5AA65F" w14:textId="576ED059" w:rsidR="00531E1C" w:rsidRPr="00AB0532" w:rsidRDefault="00531E1C" w:rsidP="00AB0532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AB053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Drawing – using charcoal and pencil to carry out lots of observational drawings</w:t>
                      </w:r>
                    </w:p>
                    <w:p w14:paraId="36A55648" w14:textId="7FEBD285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531E1C" w:rsidRDefault="00531E1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041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A2DEC77">
                <wp:simplePos x="0" y="0"/>
                <wp:positionH relativeFrom="column">
                  <wp:posOffset>1895475</wp:posOffset>
                </wp:positionH>
                <wp:positionV relativeFrom="paragraph">
                  <wp:posOffset>2409825</wp:posOffset>
                </wp:positionV>
                <wp:extent cx="2896870" cy="2476500"/>
                <wp:effectExtent l="0" t="0" r="1778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6870" cy="24765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4E6384D9" w:rsidR="00531E1C" w:rsidRPr="00B0413F" w:rsidRDefault="00531E1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RE</w:t>
                            </w:r>
                          </w:p>
                          <w:p w14:paraId="1CD2CB48" w14:textId="39623CEF" w:rsidR="00531E1C" w:rsidRPr="00B0413F" w:rsidRDefault="00531E1C" w:rsidP="00533199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To know that Christians believe God created the universe. </w:t>
                            </w:r>
                          </w:p>
                          <w:p w14:paraId="08C88162" w14:textId="156838DC" w:rsidR="00531E1C" w:rsidRPr="00B0413F" w:rsidRDefault="00531E1C" w:rsidP="00533199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To retell the creation story from Genesis 1:1-2.3</w:t>
                            </w:r>
                          </w:p>
                          <w:p w14:paraId="6A3A1DD6" w14:textId="4FE7F330" w:rsidR="00531E1C" w:rsidRPr="00B0413F" w:rsidRDefault="00531E1C" w:rsidP="00533199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To think about what we can say thank you to God for</w:t>
                            </w:r>
                          </w:p>
                          <w:p w14:paraId="106950A2" w14:textId="489D0CC5" w:rsidR="00531E1C" w:rsidRDefault="00531E1C" w:rsidP="00EB4E47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E0C503" wp14:editId="299D931B">
                                  <wp:extent cx="906777" cy="809625"/>
                                  <wp:effectExtent l="0" t="0" r="8255" b="0"/>
                                  <wp:docPr id="233" name="Picture 2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2203" cy="8412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EC7BBB" w14:textId="22C9903C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876C0AA" w14:textId="6ECA0D60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7010FD" w14:textId="5E489027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531E1C" w:rsidRPr="009F0714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531E1C" w:rsidRDefault="00531E1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4" style="position:absolute;margin-left:149.25pt;margin-top:189.75pt;width:228.1pt;height:1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" fillcolor="#e2efd9 [665]" strokecolor="#1f3763 [1604]" strokeweight="1pt">
                <v:stroke joinstyle="miter"/>
                <v:textbox>
                  <w:txbxContent>
                    <w:p w14:paraId="00DA5EC4" w14:textId="4E6384D9" w:rsidR="00531E1C" w:rsidRPr="00B0413F" w:rsidRDefault="00531E1C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RE</w:t>
                      </w:r>
                    </w:p>
                    <w:p w14:paraId="1CD2CB48" w14:textId="39623CEF" w:rsidR="00531E1C" w:rsidRPr="00B0413F" w:rsidRDefault="00531E1C" w:rsidP="00533199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To know that Christians believe God created the universe. </w:t>
                      </w:r>
                    </w:p>
                    <w:p w14:paraId="08C88162" w14:textId="156838DC" w:rsidR="00531E1C" w:rsidRPr="00B0413F" w:rsidRDefault="00531E1C" w:rsidP="00533199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To retell the creation story from Genesis 1:1-2.3</w:t>
                      </w:r>
                    </w:p>
                    <w:p w14:paraId="6A3A1DD6" w14:textId="4FE7F330" w:rsidR="00531E1C" w:rsidRPr="00B0413F" w:rsidRDefault="00531E1C" w:rsidP="00533199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To think about what we can say thank you to God for</w:t>
                      </w:r>
                    </w:p>
                    <w:p w14:paraId="106950A2" w14:textId="489D0CC5" w:rsidR="00531E1C" w:rsidRDefault="00531E1C" w:rsidP="00EB4E47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E0C503" wp14:editId="299D931B">
                            <wp:extent cx="906777" cy="809625"/>
                            <wp:effectExtent l="0" t="0" r="8255" b="0"/>
                            <wp:docPr id="233" name="Picture 2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2203" cy="8412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EC7BBB" w14:textId="22C9903C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876C0AA" w14:textId="6ECA0D60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7010FD" w14:textId="5E489027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531E1C" w:rsidRPr="009F0714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531E1C" w:rsidRDefault="00531E1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041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4200C983">
                <wp:simplePos x="0" y="0"/>
                <wp:positionH relativeFrom="column">
                  <wp:posOffset>5524500</wp:posOffset>
                </wp:positionH>
                <wp:positionV relativeFrom="paragraph">
                  <wp:posOffset>-266700</wp:posOffset>
                </wp:positionV>
                <wp:extent cx="2295525" cy="260032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26003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5AC587" w14:textId="2A6A6C5A" w:rsidR="00531E1C" w:rsidRPr="00B0413F" w:rsidRDefault="00531E1C" w:rsidP="00A235AB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</w:rPr>
                              <w:t xml:space="preserve">Science </w:t>
                            </w:r>
                            <w:r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</w:rPr>
                              <w:t xml:space="preserve">- </w:t>
                            </w:r>
                            <w:r w:rsidRPr="00B0413F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</w:rPr>
                              <w:t>Materials</w:t>
                            </w:r>
                          </w:p>
                          <w:p w14:paraId="7C5A84EC" w14:textId="77777777" w:rsidR="00531E1C" w:rsidRPr="00B0413F" w:rsidRDefault="00531E1C" w:rsidP="0055255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B0413F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Cs w:val="20"/>
                              </w:rPr>
                              <w:t>Explore and describe physical properties of everyday materials</w:t>
                            </w:r>
                          </w:p>
                          <w:p w14:paraId="37AA4D97" w14:textId="77777777" w:rsidR="00531E1C" w:rsidRPr="00B0413F" w:rsidRDefault="00531E1C" w:rsidP="0055255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B0413F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Cs w:val="20"/>
                              </w:rPr>
                              <w:t>Comparing and grouping materials</w:t>
                            </w:r>
                          </w:p>
                          <w:p w14:paraId="1B6F7D70" w14:textId="77777777" w:rsidR="00531E1C" w:rsidRPr="00B0413F" w:rsidRDefault="00531E1C" w:rsidP="0055255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B0413F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Cs w:val="20"/>
                              </w:rPr>
                              <w:t>Perform simple tests to fund out how materials can change by squashing, bending, twisting and stretching</w:t>
                            </w:r>
                            <w:r w:rsidRPr="00B0413F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</w:p>
                          <w:p w14:paraId="6F51203C" w14:textId="164E881F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531E1C" w:rsidRPr="009F0714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531E1C" w:rsidRDefault="00531E1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35" style="position:absolute;margin-left:435pt;margin-top:-21pt;width:180.75pt;height:20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" fillcolor="#ededed [662]" strokecolor="#1f3763 [1604]" strokeweight="1pt">
                <v:stroke joinstyle="miter"/>
                <v:textbox>
                  <w:txbxContent>
                    <w:p w14:paraId="795AC587" w14:textId="2A6A6C5A" w:rsidR="00531E1C" w:rsidRPr="00B0413F" w:rsidRDefault="00531E1C" w:rsidP="00A235AB">
                      <w:pPr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</w:rPr>
                        <w:t xml:space="preserve">Science </w:t>
                      </w:r>
                      <w:r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</w:rPr>
                        <w:t xml:space="preserve">- </w:t>
                      </w:r>
                      <w:r w:rsidRPr="00B0413F"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</w:rPr>
                        <w:t>Materials</w:t>
                      </w:r>
                    </w:p>
                    <w:p w14:paraId="7C5A84EC" w14:textId="77777777" w:rsidR="00531E1C" w:rsidRPr="00B0413F" w:rsidRDefault="00531E1C" w:rsidP="0055255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B0413F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Cs w:val="20"/>
                        </w:rPr>
                        <w:t>Explore and describe physical properties of everyday materials</w:t>
                      </w:r>
                    </w:p>
                    <w:p w14:paraId="37AA4D97" w14:textId="77777777" w:rsidR="00531E1C" w:rsidRPr="00B0413F" w:rsidRDefault="00531E1C" w:rsidP="0055255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B0413F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Cs w:val="20"/>
                        </w:rPr>
                        <w:t>Comparing and grouping materials</w:t>
                      </w:r>
                    </w:p>
                    <w:p w14:paraId="1B6F7D70" w14:textId="77777777" w:rsidR="00531E1C" w:rsidRPr="00B0413F" w:rsidRDefault="00531E1C" w:rsidP="0055255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szCs w:val="20"/>
                        </w:rPr>
                      </w:pPr>
                      <w:r w:rsidRPr="00B0413F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Cs w:val="20"/>
                        </w:rPr>
                        <w:t>Perform simple tests to fund out how materials can change by squashing, bending, twisting and stretching</w:t>
                      </w:r>
                      <w:r w:rsidRPr="00B0413F"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szCs w:val="20"/>
                        </w:rPr>
                        <w:t xml:space="preserve"> </w:t>
                      </w:r>
                    </w:p>
                    <w:p w14:paraId="6F51203C" w14:textId="164E881F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531E1C" w:rsidRPr="009F0714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531E1C" w:rsidRDefault="00531E1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331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8B694F" wp14:editId="552D8080">
                <wp:simplePos x="0" y="0"/>
                <wp:positionH relativeFrom="column">
                  <wp:posOffset>7924800</wp:posOffset>
                </wp:positionH>
                <wp:positionV relativeFrom="paragraph">
                  <wp:posOffset>-66675</wp:posOffset>
                </wp:positionV>
                <wp:extent cx="2105025" cy="3486150"/>
                <wp:effectExtent l="0" t="0" r="28575" b="1905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34861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55B114" id="Rounded Rectangle 18" o:spid="_x0000_s1026" style="position:absolute;margin-left:624pt;margin-top:-5.25pt;width:165.75pt;height:274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" fillcolor="#fff2cc [663]" strokecolor="#1f3763 [1604]" strokeweight="1pt">
                <v:stroke joinstyle="miter"/>
              </v:roundrect>
            </w:pict>
          </mc:Fallback>
        </mc:AlternateContent>
      </w:r>
      <w:r w:rsidR="005331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432AA104" wp14:editId="116CA432">
                <wp:simplePos x="0" y="0"/>
                <wp:positionH relativeFrom="column">
                  <wp:posOffset>7962900</wp:posOffset>
                </wp:positionH>
                <wp:positionV relativeFrom="paragraph">
                  <wp:posOffset>0</wp:posOffset>
                </wp:positionV>
                <wp:extent cx="2028825" cy="3352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3352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795F3" w14:textId="1AB358C8" w:rsidR="00531E1C" w:rsidRPr="00B0413F" w:rsidRDefault="00531E1C" w:rsidP="00552556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/>
                              </w:rPr>
                              <w:t>History</w:t>
                            </w:r>
                          </w:p>
                          <w:p w14:paraId="6D61A03C" w14:textId="49B149B9" w:rsidR="00531E1C" w:rsidRPr="00B0413F" w:rsidRDefault="00531E1C" w:rsidP="00550329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</w:rPr>
                              <w:t>Were schools different in the past?</w:t>
                            </w:r>
                          </w:p>
                          <w:p w14:paraId="31661294" w14:textId="2D2E3DFA" w:rsidR="00531E1C" w:rsidRPr="00B0413F" w:rsidRDefault="00531E1C" w:rsidP="00550329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</w:rPr>
                              <w:t>How have schools changed within living memory?</w:t>
                            </w:r>
                          </w:p>
                          <w:p w14:paraId="620C7769" w14:textId="1B982F0A" w:rsidR="00531E1C" w:rsidRPr="00B0413F" w:rsidRDefault="00531E1C" w:rsidP="00550329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</w:rPr>
                              <w:t>How were schools different in the 1900s?</w:t>
                            </w:r>
                          </w:p>
                          <w:p w14:paraId="38515625" w14:textId="016D0070" w:rsidR="00531E1C" w:rsidRPr="00B0413F" w:rsidRDefault="00531E1C" w:rsidP="00550329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</w:rPr>
                              <w:t>How have schools changed?</w:t>
                            </w:r>
                          </w:p>
                          <w:p w14:paraId="4DB66CBA" w14:textId="00477CB5" w:rsidR="00531E1C" w:rsidRPr="00B0413F" w:rsidRDefault="00531E1C" w:rsidP="00550329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</w:rPr>
                              <w:t>Would you have preferred to go to school in the past?</w:t>
                            </w:r>
                          </w:p>
                          <w:p w14:paraId="5187E78C" w14:textId="2F57C2E2" w:rsidR="00531E1C" w:rsidRDefault="00531E1C" w:rsidP="00552556">
                            <w:pPr>
                              <w:pStyle w:val="ListParagraph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DC2C3F" wp14:editId="7DFCF628">
                                  <wp:extent cx="1083150" cy="790575"/>
                                  <wp:effectExtent l="0" t="0" r="3175" b="0"/>
                                  <wp:docPr id="234" name="Picture 2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2641" cy="7975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AA104" id="Text Box 2" o:spid="_x0000_s1036" type="#_x0000_t202" style="position:absolute;margin-left:627pt;margin-top:0;width:159.75pt;height:264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" filled="f" stroked="f">
                <v:textbox>
                  <w:txbxContent>
                    <w:p w14:paraId="01F795F3" w14:textId="1AB358C8" w:rsidR="00531E1C" w:rsidRPr="00B0413F" w:rsidRDefault="00531E1C" w:rsidP="00552556">
                      <w:pPr>
                        <w:jc w:val="center"/>
                        <w:rPr>
                          <w:rFonts w:ascii="SassoonCRInfant" w:hAnsi="SassoonCRInfant"/>
                          <w:b/>
                        </w:rPr>
                      </w:pPr>
                      <w:r w:rsidRPr="00B0413F">
                        <w:rPr>
                          <w:rFonts w:ascii="SassoonCRInfant" w:hAnsi="SassoonCRInfant"/>
                          <w:b/>
                        </w:rPr>
                        <w:t>History</w:t>
                      </w:r>
                    </w:p>
                    <w:p w14:paraId="6D61A03C" w14:textId="49B149B9" w:rsidR="00531E1C" w:rsidRPr="00B0413F" w:rsidRDefault="00531E1C" w:rsidP="00550329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SassoonCRInfant" w:hAnsi="SassoonCRInfant"/>
                        </w:rPr>
                      </w:pPr>
                      <w:r w:rsidRPr="00B0413F">
                        <w:rPr>
                          <w:rFonts w:ascii="SassoonCRInfant" w:hAnsi="SassoonCRInfant"/>
                        </w:rPr>
                        <w:t>Were schools different in the past?</w:t>
                      </w:r>
                    </w:p>
                    <w:p w14:paraId="31661294" w14:textId="2D2E3DFA" w:rsidR="00531E1C" w:rsidRPr="00B0413F" w:rsidRDefault="00531E1C" w:rsidP="00550329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SassoonCRInfant" w:hAnsi="SassoonCRInfant"/>
                        </w:rPr>
                      </w:pPr>
                      <w:r w:rsidRPr="00B0413F">
                        <w:rPr>
                          <w:rFonts w:ascii="SassoonCRInfant" w:hAnsi="SassoonCRInfant"/>
                        </w:rPr>
                        <w:t>How have schools changed within living memory?</w:t>
                      </w:r>
                    </w:p>
                    <w:p w14:paraId="620C7769" w14:textId="1B982F0A" w:rsidR="00531E1C" w:rsidRPr="00B0413F" w:rsidRDefault="00531E1C" w:rsidP="00550329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SassoonCRInfant" w:hAnsi="SassoonCRInfant"/>
                        </w:rPr>
                      </w:pPr>
                      <w:r w:rsidRPr="00B0413F">
                        <w:rPr>
                          <w:rFonts w:ascii="SassoonCRInfant" w:hAnsi="SassoonCRInfant"/>
                        </w:rPr>
                        <w:t>How were schools different in the 1900s?</w:t>
                      </w:r>
                    </w:p>
                    <w:p w14:paraId="38515625" w14:textId="016D0070" w:rsidR="00531E1C" w:rsidRPr="00B0413F" w:rsidRDefault="00531E1C" w:rsidP="00550329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SassoonCRInfant" w:hAnsi="SassoonCRInfant"/>
                        </w:rPr>
                      </w:pPr>
                      <w:r w:rsidRPr="00B0413F">
                        <w:rPr>
                          <w:rFonts w:ascii="SassoonCRInfant" w:hAnsi="SassoonCRInfant"/>
                        </w:rPr>
                        <w:t>How have schools changed?</w:t>
                      </w:r>
                    </w:p>
                    <w:p w14:paraId="4DB66CBA" w14:textId="00477CB5" w:rsidR="00531E1C" w:rsidRPr="00B0413F" w:rsidRDefault="00531E1C" w:rsidP="00550329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SassoonCRInfant" w:hAnsi="SassoonCRInfant"/>
                        </w:rPr>
                      </w:pPr>
                      <w:r w:rsidRPr="00B0413F">
                        <w:rPr>
                          <w:rFonts w:ascii="SassoonCRInfant" w:hAnsi="SassoonCRInfant"/>
                        </w:rPr>
                        <w:t>Would you have preferred to go to school in the past?</w:t>
                      </w:r>
                    </w:p>
                    <w:p w14:paraId="5187E78C" w14:textId="2F57C2E2" w:rsidR="00531E1C" w:rsidRDefault="00531E1C" w:rsidP="00552556">
                      <w:pPr>
                        <w:pStyle w:val="ListParagraph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DC2C3F" wp14:editId="7DFCF628">
                            <wp:extent cx="1083150" cy="790575"/>
                            <wp:effectExtent l="0" t="0" r="3175" b="0"/>
                            <wp:docPr id="234" name="Picture 2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2641" cy="7975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46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B92E14" wp14:editId="4CADA2DC">
                <wp:simplePos x="0" y="0"/>
                <wp:positionH relativeFrom="column">
                  <wp:posOffset>6219825</wp:posOffset>
                </wp:positionH>
                <wp:positionV relativeFrom="paragraph">
                  <wp:posOffset>5962650</wp:posOffset>
                </wp:positionV>
                <wp:extent cx="847725" cy="68580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26EBEDC" w14:textId="474A1233" w:rsidR="00531E1C" w:rsidRDefault="00531E1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FA8F8B4" wp14:editId="105A0ADA">
                                  <wp:extent cx="621665" cy="588010"/>
                                  <wp:effectExtent l="0" t="0" r="6985" b="2540"/>
                                  <wp:docPr id="237" name="Picture 2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1665" cy="5880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B92E14" id="Text Box 16" o:spid="_x0000_s1037" type="#_x0000_t202" style="position:absolute;margin-left:489.75pt;margin-top:469.5pt;width:66.75pt;height:54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" fillcolor="white [3201]" strokecolor="white [3212]" strokeweight=".5pt">
                <v:textbox>
                  <w:txbxContent>
                    <w:p w14:paraId="426EBEDC" w14:textId="474A1233" w:rsidR="00531E1C" w:rsidRDefault="00531E1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FA8F8B4" wp14:editId="105A0ADA">
                            <wp:extent cx="621665" cy="588010"/>
                            <wp:effectExtent l="0" t="0" r="6985" b="2540"/>
                            <wp:docPr id="237" name="Picture 2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1665" cy="5880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A46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73B417E" wp14:editId="04EFFE9E">
                <wp:simplePos x="0" y="0"/>
                <wp:positionH relativeFrom="column">
                  <wp:posOffset>4695825</wp:posOffset>
                </wp:positionH>
                <wp:positionV relativeFrom="paragraph">
                  <wp:posOffset>5953125</wp:posOffset>
                </wp:positionV>
                <wp:extent cx="981075" cy="7143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5250121" w14:textId="37879C4C" w:rsidR="00531E1C" w:rsidRDefault="00531E1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83DE95" wp14:editId="25FEE534">
                                  <wp:extent cx="721360" cy="616585"/>
                                  <wp:effectExtent l="0" t="0" r="2540" b="0"/>
                                  <wp:docPr id="238" name="Picture 2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1360" cy="6165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B417E" id="Text Box 1" o:spid="_x0000_s1038" type="#_x0000_t202" style="position:absolute;margin-left:369.75pt;margin-top:468.75pt;width:77.25pt;height:56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" fillcolor="white [3201]" strokecolor="white [3212]" strokeweight=".5pt">
                <v:textbox>
                  <w:txbxContent>
                    <w:p w14:paraId="75250121" w14:textId="37879C4C" w:rsidR="00531E1C" w:rsidRDefault="00531E1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83DE95" wp14:editId="25FEE534">
                            <wp:extent cx="721360" cy="616585"/>
                            <wp:effectExtent l="0" t="0" r="2540" b="0"/>
                            <wp:docPr id="238" name="Picture 2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1360" cy="6165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D6F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749CB791">
                <wp:simplePos x="0" y="0"/>
                <wp:positionH relativeFrom="column">
                  <wp:posOffset>4897120</wp:posOffset>
                </wp:positionH>
                <wp:positionV relativeFrom="paragraph">
                  <wp:posOffset>2381250</wp:posOffset>
                </wp:positionV>
                <wp:extent cx="2967355" cy="2476500"/>
                <wp:effectExtent l="0" t="0" r="2349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7355" cy="24765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58197A" w14:textId="02D3DE5A" w:rsidR="00531E1C" w:rsidRPr="00B0413F" w:rsidRDefault="00531E1C" w:rsidP="00015B0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Maths - Place Value</w:t>
                            </w:r>
                          </w:p>
                          <w:p w14:paraId="5831C054" w14:textId="6A3DC3DD" w:rsidR="00531E1C" w:rsidRPr="00B0413F" w:rsidRDefault="00531E1C" w:rsidP="00C25EC0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Recognising and partitioning numbers up to 100, grouping in 10s and recognising tens and ones. </w:t>
                            </w:r>
                          </w:p>
                          <w:p w14:paraId="5E8FEFB7" w14:textId="72CBA71D" w:rsidR="00531E1C" w:rsidRPr="00B0413F" w:rsidRDefault="00531E1C" w:rsidP="00C25EC0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Writing numbers to 100 in expanded form. </w:t>
                            </w:r>
                          </w:p>
                          <w:p w14:paraId="09D6FAD3" w14:textId="38011898" w:rsidR="00531E1C" w:rsidRPr="00B0413F" w:rsidRDefault="00531E1C" w:rsidP="00C25EC0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Estimating numbers on a number line. </w:t>
                            </w:r>
                          </w:p>
                          <w:p w14:paraId="505013C3" w14:textId="77777777" w:rsidR="00531E1C" w:rsidRPr="00B0413F" w:rsidRDefault="00531E1C" w:rsidP="00C25EC0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Counting in 2s, 5s and 10s.</w:t>
                            </w:r>
                          </w:p>
                          <w:p w14:paraId="136E86DA" w14:textId="59B35851" w:rsidR="00531E1C" w:rsidRPr="00B0413F" w:rsidRDefault="00531E1C" w:rsidP="00C25EC0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Counting in 3s. </w:t>
                            </w:r>
                          </w:p>
                          <w:p w14:paraId="2CF09358" w14:textId="24186D9C" w:rsidR="00531E1C" w:rsidRDefault="00531E1C" w:rsidP="00CA7D2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19F29DA7" w14:textId="77777777" w:rsidR="00531E1C" w:rsidRPr="00DC1816" w:rsidRDefault="00531E1C" w:rsidP="00CA7D2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B7D475" w14:textId="13319249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Addition</w:t>
                            </w:r>
                          </w:p>
                          <w:p w14:paraId="6FC5AD18" w14:textId="0D8E62DD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3768D" w14:textId="58A46D4B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Subtraction</w:t>
                            </w:r>
                          </w:p>
                          <w:p w14:paraId="2B2448A9" w14:textId="2A043611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531E1C" w:rsidRPr="009F0714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531E1C" w:rsidRDefault="00531E1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9" style="position:absolute;margin-left:385.6pt;margin-top:187.5pt;width:233.65pt;height:1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" fillcolor="#d9e2f3 [660]" strokecolor="#1f3763 [1604]" strokeweight="1pt">
                <v:stroke joinstyle="miter"/>
                <v:textbox>
                  <w:txbxContent>
                    <w:p w14:paraId="2C58197A" w14:textId="02D3DE5A" w:rsidR="00531E1C" w:rsidRPr="00B0413F" w:rsidRDefault="00531E1C" w:rsidP="00015B0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Maths - Place Value</w:t>
                      </w:r>
                    </w:p>
                    <w:p w14:paraId="5831C054" w14:textId="6A3DC3DD" w:rsidR="00531E1C" w:rsidRPr="00B0413F" w:rsidRDefault="00531E1C" w:rsidP="00C25EC0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Recognising and partitioning numbers up to 100, grouping in 10s and recognising tens and ones. </w:t>
                      </w:r>
                    </w:p>
                    <w:p w14:paraId="5E8FEFB7" w14:textId="72CBA71D" w:rsidR="00531E1C" w:rsidRPr="00B0413F" w:rsidRDefault="00531E1C" w:rsidP="00C25EC0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Writing numbers to 100 in expanded form. </w:t>
                      </w:r>
                    </w:p>
                    <w:p w14:paraId="09D6FAD3" w14:textId="38011898" w:rsidR="00531E1C" w:rsidRPr="00B0413F" w:rsidRDefault="00531E1C" w:rsidP="00C25EC0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Estimating numbers on a number line. </w:t>
                      </w:r>
                    </w:p>
                    <w:p w14:paraId="505013C3" w14:textId="77777777" w:rsidR="00531E1C" w:rsidRPr="00B0413F" w:rsidRDefault="00531E1C" w:rsidP="00C25EC0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Counting in 2s, 5s and 10s.</w:t>
                      </w:r>
                    </w:p>
                    <w:p w14:paraId="136E86DA" w14:textId="59B35851" w:rsidR="00531E1C" w:rsidRPr="00B0413F" w:rsidRDefault="00531E1C" w:rsidP="00C25EC0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Counting in 3s. </w:t>
                      </w:r>
                    </w:p>
                    <w:p w14:paraId="2CF09358" w14:textId="24186D9C" w:rsidR="00531E1C" w:rsidRDefault="00531E1C" w:rsidP="00CA7D2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19F29DA7" w14:textId="77777777" w:rsidR="00531E1C" w:rsidRPr="00DC1816" w:rsidRDefault="00531E1C" w:rsidP="00CA7D2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B7D475" w14:textId="13319249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Addition</w:t>
                      </w:r>
                    </w:p>
                    <w:p w14:paraId="6FC5AD18" w14:textId="0D8E62DD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3768D" w14:textId="58A46D4B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Subtraction</w:t>
                      </w:r>
                    </w:p>
                    <w:p w14:paraId="2B2448A9" w14:textId="2A043611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531E1C" w:rsidRPr="009F0714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531E1C" w:rsidRDefault="00531E1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D6F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4C60CDA5">
                <wp:simplePos x="0" y="0"/>
                <wp:positionH relativeFrom="margin">
                  <wp:posOffset>7981950</wp:posOffset>
                </wp:positionH>
                <wp:positionV relativeFrom="paragraph">
                  <wp:posOffset>3514090</wp:posOffset>
                </wp:positionV>
                <wp:extent cx="1981200" cy="1514475"/>
                <wp:effectExtent l="0" t="0" r="1905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51447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809187" w14:textId="2C0A64F8" w:rsidR="00531E1C" w:rsidRPr="00B0413F" w:rsidRDefault="00531E1C" w:rsidP="000227D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 xml:space="preserve">Music </w:t>
                            </w:r>
                          </w:p>
                          <w:p w14:paraId="6E8F8563" w14:textId="30426702" w:rsidR="00531E1C" w:rsidRPr="000227D0" w:rsidRDefault="00531E1C" w:rsidP="000227D0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627198F8" w14:textId="342D5628" w:rsidR="00531E1C" w:rsidRPr="000708D8" w:rsidRDefault="00531E1C" w:rsidP="000708D8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7B669846" w14:textId="29ECB735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081C5023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531E1C" w:rsidRPr="009F0714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531E1C" w:rsidRDefault="00531E1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40" style="position:absolute;margin-left:628.5pt;margin-top:276.7pt;width:156pt;height:119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" fillcolor="#d5dce4 [671]" strokecolor="#1f3763 [1604]" strokeweight="1pt">
                <v:stroke joinstyle="miter"/>
                <v:textbox>
                  <w:txbxContent>
                    <w:p w14:paraId="7B809187" w14:textId="2C0A64F8" w:rsidR="00531E1C" w:rsidRPr="00B0413F" w:rsidRDefault="00531E1C" w:rsidP="000227D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 xml:space="preserve">Music </w:t>
                      </w:r>
                    </w:p>
                    <w:p w14:paraId="6E8F8563" w14:textId="30426702" w:rsidR="00531E1C" w:rsidRPr="000227D0" w:rsidRDefault="00531E1C" w:rsidP="000227D0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</w:p>
                    <w:p w14:paraId="627198F8" w14:textId="342D5628" w:rsidR="00531E1C" w:rsidRPr="000708D8" w:rsidRDefault="00531E1C" w:rsidP="000708D8">
                      <w:pPr>
                        <w:rPr>
                          <w:b/>
                          <w:bCs/>
                        </w:rPr>
                      </w:pPr>
                    </w:p>
                    <w:p w14:paraId="7B669846" w14:textId="29ECB735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081C5023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531E1C" w:rsidRPr="009F0714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531E1C" w:rsidRDefault="00531E1C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227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55B08548">
                <wp:simplePos x="0" y="0"/>
                <wp:positionH relativeFrom="margin">
                  <wp:align>right</wp:align>
                </wp:positionH>
                <wp:positionV relativeFrom="paragraph">
                  <wp:posOffset>5133974</wp:posOffset>
                </wp:positionV>
                <wp:extent cx="2056765" cy="1476375"/>
                <wp:effectExtent l="0" t="0" r="19685" b="285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6765" cy="14763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0DDEF5F2" w:rsidR="00531E1C" w:rsidRDefault="00531E1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PE</w:t>
                            </w:r>
                          </w:p>
                          <w:p w14:paraId="3D8DEBA7" w14:textId="77777777" w:rsidR="00AB0532" w:rsidRPr="00B0413F" w:rsidRDefault="00AB0532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6DD69A0" w14:textId="6BD381FA" w:rsidR="00531E1C" w:rsidRDefault="00531E1C" w:rsidP="00C25EC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B0413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Fundamental Skills</w:t>
                            </w:r>
                          </w:p>
                          <w:p w14:paraId="2C2E3B4C" w14:textId="1B3DA35C" w:rsidR="00A00493" w:rsidRPr="00B0413F" w:rsidRDefault="00A00493" w:rsidP="00C25EC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Team building </w:t>
                            </w:r>
                          </w:p>
                          <w:p w14:paraId="2E358073" w14:textId="77777777" w:rsidR="00531E1C" w:rsidRPr="009F0714" w:rsidRDefault="00531E1C" w:rsidP="00DC1816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531E1C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531E1C" w:rsidRPr="009F0714" w:rsidRDefault="00531E1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531E1C" w:rsidRDefault="00531E1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41" style="position:absolute;margin-left:110.75pt;margin-top:404.25pt;width:161.95pt;height:116.25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" fillcolor="#fbe4d5 [661]" strokecolor="#1f3763 [1604]" strokeweight="1pt">
                <v:stroke joinstyle="miter"/>
                <v:textbox>
                  <w:txbxContent>
                    <w:p w14:paraId="3B14094B" w14:textId="0DDEF5F2" w:rsidR="00531E1C" w:rsidRDefault="00531E1C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PE</w:t>
                      </w:r>
                    </w:p>
                    <w:p w14:paraId="3D8DEBA7" w14:textId="77777777" w:rsidR="00AB0532" w:rsidRPr="00B0413F" w:rsidRDefault="00AB0532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</w:p>
                    <w:p w14:paraId="56DD69A0" w14:textId="6BD381FA" w:rsidR="00531E1C" w:rsidRDefault="00531E1C" w:rsidP="00C25EC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B0413F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Fundamental Skills</w:t>
                      </w:r>
                    </w:p>
                    <w:p w14:paraId="2C2E3B4C" w14:textId="1B3DA35C" w:rsidR="00A00493" w:rsidRPr="00B0413F" w:rsidRDefault="00A00493" w:rsidP="00C25EC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Team building </w:t>
                      </w:r>
                    </w:p>
                    <w:p w14:paraId="2E358073" w14:textId="77777777" w:rsidR="00531E1C" w:rsidRPr="009F0714" w:rsidRDefault="00531E1C" w:rsidP="00DC1816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531E1C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531E1C" w:rsidRPr="009F0714" w:rsidRDefault="00531E1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531E1C" w:rsidRDefault="00531E1C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F0714">
        <w:t xml:space="preserve">      </w: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47D4B"/>
    <w:multiLevelType w:val="hybridMultilevel"/>
    <w:tmpl w:val="131C88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A45917"/>
    <w:multiLevelType w:val="hybridMultilevel"/>
    <w:tmpl w:val="0CD81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F57E7"/>
    <w:multiLevelType w:val="hybridMultilevel"/>
    <w:tmpl w:val="289C4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05B96"/>
    <w:multiLevelType w:val="hybridMultilevel"/>
    <w:tmpl w:val="AAA648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8447F4"/>
    <w:multiLevelType w:val="hybridMultilevel"/>
    <w:tmpl w:val="8E8C06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8AD13D3"/>
    <w:multiLevelType w:val="hybridMultilevel"/>
    <w:tmpl w:val="6DF6E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6513D"/>
    <w:multiLevelType w:val="hybridMultilevel"/>
    <w:tmpl w:val="A53A1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A1A92"/>
    <w:multiLevelType w:val="hybridMultilevel"/>
    <w:tmpl w:val="C5200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790B1B"/>
    <w:multiLevelType w:val="hybridMultilevel"/>
    <w:tmpl w:val="54409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E6FD0"/>
    <w:multiLevelType w:val="hybridMultilevel"/>
    <w:tmpl w:val="7FE03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41A8F"/>
    <w:multiLevelType w:val="hybridMultilevel"/>
    <w:tmpl w:val="F8A45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84E33"/>
    <w:multiLevelType w:val="hybridMultilevel"/>
    <w:tmpl w:val="68C492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1671FFA"/>
    <w:multiLevelType w:val="hybridMultilevel"/>
    <w:tmpl w:val="D006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A5517"/>
    <w:multiLevelType w:val="hybridMultilevel"/>
    <w:tmpl w:val="2BAA5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614A6C"/>
    <w:multiLevelType w:val="hybridMultilevel"/>
    <w:tmpl w:val="929619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054D2B"/>
    <w:multiLevelType w:val="hybridMultilevel"/>
    <w:tmpl w:val="7D4A1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82C9C"/>
    <w:multiLevelType w:val="hybridMultilevel"/>
    <w:tmpl w:val="C0EE0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FA4EF2"/>
    <w:multiLevelType w:val="hybridMultilevel"/>
    <w:tmpl w:val="B1CC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014935"/>
    <w:multiLevelType w:val="hybridMultilevel"/>
    <w:tmpl w:val="8DDA8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BC0E14"/>
    <w:multiLevelType w:val="hybridMultilevel"/>
    <w:tmpl w:val="AE408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BE4EEA"/>
    <w:multiLevelType w:val="hybridMultilevel"/>
    <w:tmpl w:val="FEF22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14F8A"/>
    <w:multiLevelType w:val="hybridMultilevel"/>
    <w:tmpl w:val="50DED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CC451F"/>
    <w:multiLevelType w:val="hybridMultilevel"/>
    <w:tmpl w:val="FE3C0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710AC"/>
    <w:multiLevelType w:val="hybridMultilevel"/>
    <w:tmpl w:val="46021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7F439E"/>
    <w:multiLevelType w:val="hybridMultilevel"/>
    <w:tmpl w:val="9412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DE150B"/>
    <w:multiLevelType w:val="hybridMultilevel"/>
    <w:tmpl w:val="5F5A6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2062BB"/>
    <w:multiLevelType w:val="hybridMultilevel"/>
    <w:tmpl w:val="C34A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D512E4"/>
    <w:multiLevelType w:val="hybridMultilevel"/>
    <w:tmpl w:val="C6928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AC48FD"/>
    <w:multiLevelType w:val="hybridMultilevel"/>
    <w:tmpl w:val="87CE7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0F1401"/>
    <w:multiLevelType w:val="hybridMultilevel"/>
    <w:tmpl w:val="3F6EE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E4CAA"/>
    <w:multiLevelType w:val="hybridMultilevel"/>
    <w:tmpl w:val="23C8F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4C06BB"/>
    <w:multiLevelType w:val="hybridMultilevel"/>
    <w:tmpl w:val="EBB4F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67C24A1"/>
    <w:multiLevelType w:val="hybridMultilevel"/>
    <w:tmpl w:val="4CB8C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4868B9"/>
    <w:multiLevelType w:val="hybridMultilevel"/>
    <w:tmpl w:val="B38A63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B564290"/>
    <w:multiLevelType w:val="hybridMultilevel"/>
    <w:tmpl w:val="89146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257EBF"/>
    <w:multiLevelType w:val="hybridMultilevel"/>
    <w:tmpl w:val="2C924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AD2E67"/>
    <w:multiLevelType w:val="hybridMultilevel"/>
    <w:tmpl w:val="E43ED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0414"/>
    <w:multiLevelType w:val="hybridMultilevel"/>
    <w:tmpl w:val="EC2009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800281"/>
    <w:multiLevelType w:val="hybridMultilevel"/>
    <w:tmpl w:val="724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B27D0A"/>
    <w:multiLevelType w:val="hybridMultilevel"/>
    <w:tmpl w:val="6AD4D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C13516"/>
    <w:multiLevelType w:val="hybridMultilevel"/>
    <w:tmpl w:val="B7E2D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5D254A"/>
    <w:multiLevelType w:val="hybridMultilevel"/>
    <w:tmpl w:val="FB429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C5821"/>
    <w:multiLevelType w:val="hybridMultilevel"/>
    <w:tmpl w:val="46382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F67F08"/>
    <w:multiLevelType w:val="hybridMultilevel"/>
    <w:tmpl w:val="76843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D90801"/>
    <w:multiLevelType w:val="hybridMultilevel"/>
    <w:tmpl w:val="864A3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640C8C"/>
    <w:multiLevelType w:val="hybridMultilevel"/>
    <w:tmpl w:val="AFFA9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F18E0"/>
    <w:multiLevelType w:val="hybridMultilevel"/>
    <w:tmpl w:val="E4089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B523AA"/>
    <w:multiLevelType w:val="hybridMultilevel"/>
    <w:tmpl w:val="C4929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00F6D"/>
    <w:multiLevelType w:val="hybridMultilevel"/>
    <w:tmpl w:val="EE003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9"/>
  </w:num>
  <w:num w:numId="3">
    <w:abstractNumId w:val="16"/>
  </w:num>
  <w:num w:numId="4">
    <w:abstractNumId w:val="45"/>
  </w:num>
  <w:num w:numId="5">
    <w:abstractNumId w:val="30"/>
  </w:num>
  <w:num w:numId="6">
    <w:abstractNumId w:val="38"/>
  </w:num>
  <w:num w:numId="7">
    <w:abstractNumId w:val="46"/>
  </w:num>
  <w:num w:numId="8">
    <w:abstractNumId w:val="32"/>
  </w:num>
  <w:num w:numId="9">
    <w:abstractNumId w:val="17"/>
  </w:num>
  <w:num w:numId="10">
    <w:abstractNumId w:val="26"/>
  </w:num>
  <w:num w:numId="11">
    <w:abstractNumId w:val="21"/>
  </w:num>
  <w:num w:numId="12">
    <w:abstractNumId w:val="12"/>
  </w:num>
  <w:num w:numId="13">
    <w:abstractNumId w:val="48"/>
  </w:num>
  <w:num w:numId="14">
    <w:abstractNumId w:val="1"/>
  </w:num>
  <w:num w:numId="15">
    <w:abstractNumId w:val="2"/>
  </w:num>
  <w:num w:numId="16">
    <w:abstractNumId w:val="41"/>
  </w:num>
  <w:num w:numId="17">
    <w:abstractNumId w:val="22"/>
  </w:num>
  <w:num w:numId="18">
    <w:abstractNumId w:val="0"/>
  </w:num>
  <w:num w:numId="19">
    <w:abstractNumId w:val="34"/>
  </w:num>
  <w:num w:numId="20">
    <w:abstractNumId w:val="19"/>
  </w:num>
  <w:num w:numId="21">
    <w:abstractNumId w:val="6"/>
  </w:num>
  <w:num w:numId="22">
    <w:abstractNumId w:val="29"/>
  </w:num>
  <w:num w:numId="23">
    <w:abstractNumId w:val="44"/>
  </w:num>
  <w:num w:numId="24">
    <w:abstractNumId w:val="27"/>
  </w:num>
  <w:num w:numId="25">
    <w:abstractNumId w:val="35"/>
  </w:num>
  <w:num w:numId="26">
    <w:abstractNumId w:val="40"/>
  </w:num>
  <w:num w:numId="27">
    <w:abstractNumId w:val="33"/>
  </w:num>
  <w:num w:numId="28">
    <w:abstractNumId w:val="3"/>
  </w:num>
  <w:num w:numId="29">
    <w:abstractNumId w:val="24"/>
  </w:num>
  <w:num w:numId="30">
    <w:abstractNumId w:val="43"/>
  </w:num>
  <w:num w:numId="31">
    <w:abstractNumId w:val="10"/>
  </w:num>
  <w:num w:numId="32">
    <w:abstractNumId w:val="8"/>
  </w:num>
  <w:num w:numId="33">
    <w:abstractNumId w:val="14"/>
  </w:num>
  <w:num w:numId="34">
    <w:abstractNumId w:val="18"/>
  </w:num>
  <w:num w:numId="35">
    <w:abstractNumId w:val="13"/>
  </w:num>
  <w:num w:numId="36">
    <w:abstractNumId w:val="7"/>
  </w:num>
  <w:num w:numId="37">
    <w:abstractNumId w:val="47"/>
  </w:num>
  <w:num w:numId="38">
    <w:abstractNumId w:val="28"/>
  </w:num>
  <w:num w:numId="39">
    <w:abstractNumId w:val="23"/>
  </w:num>
  <w:num w:numId="40">
    <w:abstractNumId w:val="25"/>
  </w:num>
  <w:num w:numId="41">
    <w:abstractNumId w:val="36"/>
  </w:num>
  <w:num w:numId="42">
    <w:abstractNumId w:val="42"/>
  </w:num>
  <w:num w:numId="43">
    <w:abstractNumId w:val="31"/>
  </w:num>
  <w:num w:numId="44">
    <w:abstractNumId w:val="4"/>
  </w:num>
  <w:num w:numId="45">
    <w:abstractNumId w:val="37"/>
  </w:num>
  <w:num w:numId="46">
    <w:abstractNumId w:val="15"/>
  </w:num>
  <w:num w:numId="47">
    <w:abstractNumId w:val="5"/>
  </w:num>
  <w:num w:numId="48">
    <w:abstractNumId w:val="9"/>
  </w:num>
  <w:num w:numId="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15B08"/>
    <w:rsid w:val="000227D0"/>
    <w:rsid w:val="000507D1"/>
    <w:rsid w:val="0006267F"/>
    <w:rsid w:val="000708D8"/>
    <w:rsid w:val="00114BA0"/>
    <w:rsid w:val="0015196C"/>
    <w:rsid w:val="00152650"/>
    <w:rsid w:val="00190250"/>
    <w:rsid w:val="001D103B"/>
    <w:rsid w:val="00200CFB"/>
    <w:rsid w:val="00214DA1"/>
    <w:rsid w:val="002374C0"/>
    <w:rsid w:val="00243AEA"/>
    <w:rsid w:val="00271DFC"/>
    <w:rsid w:val="002A5DDD"/>
    <w:rsid w:val="00344D1A"/>
    <w:rsid w:val="003C0984"/>
    <w:rsid w:val="00414EF6"/>
    <w:rsid w:val="004221A5"/>
    <w:rsid w:val="00447973"/>
    <w:rsid w:val="0049337A"/>
    <w:rsid w:val="004A67FE"/>
    <w:rsid w:val="004D34AF"/>
    <w:rsid w:val="004D6F84"/>
    <w:rsid w:val="0051387E"/>
    <w:rsid w:val="0051785E"/>
    <w:rsid w:val="00531E1C"/>
    <w:rsid w:val="00533199"/>
    <w:rsid w:val="005374F9"/>
    <w:rsid w:val="00550329"/>
    <w:rsid w:val="00552556"/>
    <w:rsid w:val="006316C5"/>
    <w:rsid w:val="006553A0"/>
    <w:rsid w:val="006C3F7E"/>
    <w:rsid w:val="006F4F15"/>
    <w:rsid w:val="007F3D1D"/>
    <w:rsid w:val="00806597"/>
    <w:rsid w:val="008450C4"/>
    <w:rsid w:val="008C0B93"/>
    <w:rsid w:val="009A465B"/>
    <w:rsid w:val="009F0714"/>
    <w:rsid w:val="00A00493"/>
    <w:rsid w:val="00A1099C"/>
    <w:rsid w:val="00A235AB"/>
    <w:rsid w:val="00AB0532"/>
    <w:rsid w:val="00B00807"/>
    <w:rsid w:val="00B0413F"/>
    <w:rsid w:val="00C25EC0"/>
    <w:rsid w:val="00C51740"/>
    <w:rsid w:val="00C667CE"/>
    <w:rsid w:val="00CA7D2F"/>
    <w:rsid w:val="00D4121D"/>
    <w:rsid w:val="00D86673"/>
    <w:rsid w:val="00DC1816"/>
    <w:rsid w:val="00E9568E"/>
    <w:rsid w:val="00EB4E47"/>
    <w:rsid w:val="00EC0429"/>
    <w:rsid w:val="00FC557D"/>
    <w:rsid w:val="00FF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2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6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40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0.png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F6E22204</Template>
  <TotalTime>38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Alice Jeffery</cp:lastModifiedBy>
  <cp:revision>16</cp:revision>
  <cp:lastPrinted>2022-04-13T12:07:00Z</cp:lastPrinted>
  <dcterms:created xsi:type="dcterms:W3CDTF">2024-08-27T13:26:00Z</dcterms:created>
  <dcterms:modified xsi:type="dcterms:W3CDTF">2024-09-03T14:27:00Z</dcterms:modified>
</cp:coreProperties>
</file>