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093" w:rsidRPr="005E35FA" w:rsidRDefault="002D08D0" w:rsidP="00CE6C99">
      <w:pPr>
        <w:rPr>
          <w:rFonts w:ascii="Tahoma" w:hAnsi="Tahoma" w:cs="Tahoma"/>
          <w:b/>
          <w:color w:val="7030A0"/>
          <w:sz w:val="32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3200400</wp:posOffset>
                </wp:positionH>
                <wp:positionV relativeFrom="paragraph">
                  <wp:posOffset>-410845</wp:posOffset>
                </wp:positionV>
                <wp:extent cx="3666490" cy="4686300"/>
                <wp:effectExtent l="19050" t="19050" r="10160" b="19050"/>
                <wp:wrapNone/>
                <wp:docPr id="9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6490" cy="4686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196" w:rsidRDefault="002F2196" w:rsidP="00EA3D9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EA3D98">
                              <w:rPr>
                                <w:rFonts w:ascii="Tahoma" w:hAnsi="Tahoma" w:cs="Tahoma"/>
                                <w:b/>
                              </w:rPr>
                              <w:t xml:space="preserve">IMPLEMENTATION: </w:t>
                            </w:r>
                          </w:p>
                          <w:p w:rsidR="002F2196" w:rsidRPr="00257223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  <w:t xml:space="preserve">PLANNING &amp; TEACHING </w:t>
                            </w:r>
                          </w:p>
                          <w:p w:rsidR="002F2196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-We use </w:t>
                            </w:r>
                            <w:r w:rsidR="002B7E10">
                              <w:rPr>
                                <w:rFonts w:cstheme="minorHAnsi"/>
                                <w:sz w:val="20"/>
                              </w:rPr>
                              <w:t>the structure of the</w:t>
                            </w: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 ‘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0"/>
                              </w:rPr>
                              <w:t>Kapow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0"/>
                              </w:rPr>
                              <w:t>’ scheme of work which covers the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 National Curriculum</w:t>
                            </w: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 requirements </w:t>
                            </w:r>
                          </w:p>
                          <w:p w:rsidR="002F2196" w:rsidRPr="00257223" w:rsidRDefault="002F2196" w:rsidP="00B03EF6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</w:rPr>
                              <w:t>- A curriculum map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 allocates learning for</w:t>
                            </w: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 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Year 1-6. It ensures coverage and progression of learning.</w:t>
                            </w:r>
                          </w:p>
                          <w:p w:rsidR="002F2196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-Units of work follow a sequence of lessons; </w:t>
                            </w: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starting with exploring ideas using a range of media, developing observational skills through mark making, using their own experiences to explore famous art work and finally evaluating and analysing </w:t>
                            </w:r>
                          </w:p>
                          <w:p w:rsidR="002F2196" w:rsidRPr="00257223" w:rsidRDefault="002F2196" w:rsidP="0007093E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cstheme="minorHAnsi"/>
                                <w:sz w:val="20"/>
                              </w:rPr>
                              <w:t>For each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termly unit the year groups focus on different aspects of art, which are drawing, painting and mixed media, sculpture and 3D and craft and design to ensure a range of experience </w:t>
                            </w:r>
                          </w:p>
                          <w:p w:rsidR="002F2196" w:rsidRPr="00257223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-Art units are usually </w:t>
                            </w:r>
                            <w:r w:rsidR="0007093E">
                              <w:rPr>
                                <w:rFonts w:cstheme="minorHAnsi"/>
                                <w:sz w:val="20"/>
                              </w:rPr>
                              <w:t>5 lesson units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, taught one lesson a week for a series of weeks, or as a block on lessons</w:t>
                            </w:r>
                          </w:p>
                          <w:p w:rsidR="002F2196" w:rsidRPr="00257223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-Art units are alternated with DT units.</w:t>
                            </w:r>
                          </w:p>
                          <w:p w:rsidR="002F2196" w:rsidRPr="00257223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  <w:t>RECORDING AND ASSESSMENT</w:t>
                            </w:r>
                          </w:p>
                          <w:p w:rsidR="002F2196" w:rsidRPr="00257223" w:rsidRDefault="00DE51FE" w:rsidP="00DE51FE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</w:rPr>
                              <w:t>-</w:t>
                            </w:r>
                            <w:r w:rsidRPr="004047A1">
                              <w:rPr>
                                <w:rFonts w:cstheme="minorHAnsi"/>
                                <w:sz w:val="20"/>
                              </w:rPr>
                              <w:t>Art folders</w:t>
                            </w:r>
                            <w:r w:rsidR="004047A1">
                              <w:rPr>
                                <w:rFonts w:cstheme="minorHAnsi"/>
                                <w:sz w:val="20"/>
                              </w:rPr>
                              <w:t xml:space="preserve"> or sketch books</w:t>
                            </w: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 </w:t>
                            </w:r>
                            <w:r w:rsidR="002F2196" w:rsidRPr="00257223">
                              <w:rPr>
                                <w:rFonts w:cstheme="minorHAnsi"/>
                                <w:sz w:val="20"/>
                              </w:rPr>
                              <w:t xml:space="preserve">are </w:t>
                            </w:r>
                            <w:r w:rsidR="004047A1">
                              <w:rPr>
                                <w:rFonts w:cstheme="minorHAnsi"/>
                                <w:sz w:val="20"/>
                              </w:rPr>
                              <w:t>used</w:t>
                            </w:r>
                            <w:r w:rsidR="002F2196" w:rsidRPr="00257223">
                              <w:rPr>
                                <w:rFonts w:cstheme="minorHAnsi"/>
                                <w:sz w:val="20"/>
                              </w:rPr>
                              <w:t xml:space="preserve"> for each child; work is kept in chronological order. The objectives for each unit are placed at the beginning of the set of work. Photographs are used to record work which</w:t>
                            </w:r>
                            <w:r w:rsidR="002B7E10">
                              <w:rPr>
                                <w:rFonts w:cstheme="minorHAnsi"/>
                                <w:sz w:val="20"/>
                              </w:rPr>
                              <w:t xml:space="preserve"> cannot be recorded in folders and can be stored on the share drive</w:t>
                            </w:r>
                          </w:p>
                          <w:p w:rsidR="00DE51FE" w:rsidRDefault="00DE51FE" w:rsidP="00DE51FE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  <w:t>ENRICHMENT</w:t>
                            </w:r>
                          </w:p>
                          <w:p w:rsidR="002F2196" w:rsidRPr="00DE51FE" w:rsidRDefault="002F2196" w:rsidP="00DE51FE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sz w:val="20"/>
                              </w:rPr>
                              <w:t>-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Art and Craft clubs are offered across the school. </w:t>
                            </w:r>
                          </w:p>
                          <w:p w:rsidR="002F2196" w:rsidRPr="00257223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sz w:val="20"/>
                              </w:rPr>
                              <w:t>-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Workshops and experts are </w:t>
                            </w:r>
                            <w:r w:rsidR="00F76A54">
                              <w:rPr>
                                <w:rFonts w:cstheme="minorHAnsi"/>
                                <w:sz w:val="20"/>
                              </w:rPr>
                              <w:t>arranged to broaden experiences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 </w:t>
                            </w:r>
                          </w:p>
                          <w:p w:rsidR="002F2196" w:rsidRPr="00754EED" w:rsidRDefault="002F2196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  <w:p w:rsidR="002F2196" w:rsidRDefault="002F2196" w:rsidP="003216F5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252pt;margin-top:-32.35pt;width:288.7pt;height:369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" fillcolor="white [3201]" strokecolor="red" strokeweight="2.5pt">
                <v:stroke joinstyle="miter"/>
                <v:shadow color="#868686"/>
                <v:textbox>
                  <w:txbxContent>
                    <w:p w:rsidR="002F2196" w:rsidRDefault="002F2196" w:rsidP="00EA3D9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</w:rPr>
                      </w:pPr>
                      <w:r w:rsidRPr="00EA3D98">
                        <w:rPr>
                          <w:rFonts w:ascii="Tahoma" w:hAnsi="Tahoma" w:cs="Tahoma"/>
                          <w:b/>
                        </w:rPr>
                        <w:t xml:space="preserve">IMPLEMENTATION: </w:t>
                      </w:r>
                    </w:p>
                    <w:p w:rsidR="002F2196" w:rsidRPr="00257223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  <w:t xml:space="preserve">PLANNING &amp; TEACHING </w:t>
                      </w:r>
                    </w:p>
                    <w:p w:rsidR="002F2196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 xml:space="preserve">-We use </w:t>
                      </w:r>
                      <w:r w:rsidR="002B7E10">
                        <w:rPr>
                          <w:rFonts w:cstheme="minorHAnsi"/>
                          <w:sz w:val="20"/>
                        </w:rPr>
                        <w:t>the structure of the</w:t>
                      </w:r>
                      <w:r>
                        <w:rPr>
                          <w:rFonts w:cstheme="minorHAnsi"/>
                          <w:sz w:val="20"/>
                        </w:rPr>
                        <w:t xml:space="preserve"> ‘</w:t>
                      </w:r>
                      <w:proofErr w:type="spellStart"/>
                      <w:r>
                        <w:rPr>
                          <w:rFonts w:cstheme="minorHAnsi"/>
                          <w:sz w:val="20"/>
                        </w:rPr>
                        <w:t>Kapow</w:t>
                      </w:r>
                      <w:proofErr w:type="spellEnd"/>
                      <w:r>
                        <w:rPr>
                          <w:rFonts w:cstheme="minorHAnsi"/>
                          <w:sz w:val="20"/>
                        </w:rPr>
                        <w:t>’ scheme of work which covers the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 National Curriculum</w:t>
                      </w:r>
                      <w:r>
                        <w:rPr>
                          <w:rFonts w:cstheme="minorHAnsi"/>
                          <w:sz w:val="20"/>
                        </w:rPr>
                        <w:t xml:space="preserve"> requirements </w:t>
                      </w:r>
                    </w:p>
                    <w:p w:rsidR="002F2196" w:rsidRPr="00257223" w:rsidRDefault="002F2196" w:rsidP="00B03EF6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>
                        <w:rPr>
                          <w:rFonts w:cstheme="minorHAnsi"/>
                          <w:sz w:val="20"/>
                        </w:rPr>
                        <w:t>- A curriculum map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 allocates learning for</w:t>
                      </w:r>
                      <w:r>
                        <w:rPr>
                          <w:rFonts w:cstheme="minorHAnsi"/>
                          <w:sz w:val="20"/>
                        </w:rPr>
                        <w:t xml:space="preserve"> 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>Year 1-6. It ensures coverage and progression of learning.</w:t>
                      </w:r>
                    </w:p>
                    <w:p w:rsidR="002F2196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 xml:space="preserve">-Units of work follow a sequence of lessons; </w:t>
                      </w:r>
                      <w:r>
                        <w:rPr>
                          <w:rFonts w:cstheme="minorHAnsi"/>
                          <w:sz w:val="20"/>
                        </w:rPr>
                        <w:t xml:space="preserve">starting with exploring ideas using a range of media, developing observational skills through mark making, using their own experiences to explore famous art work and finally evaluating and analysing </w:t>
                      </w:r>
                    </w:p>
                    <w:p w:rsidR="002F2196" w:rsidRPr="00257223" w:rsidRDefault="002F2196" w:rsidP="0007093E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</w:t>
                      </w:r>
                      <w:r>
                        <w:rPr>
                          <w:rFonts w:cstheme="minorHAnsi"/>
                          <w:sz w:val="20"/>
                        </w:rPr>
                        <w:t>For each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0"/>
                        </w:rPr>
                        <w:t xml:space="preserve">termly unit the year groups focus on different aspects of art, which are drawing, painting and mixed media, sculpture and 3D and craft and design to ensure a range of experience </w:t>
                      </w:r>
                    </w:p>
                    <w:p w:rsidR="002F2196" w:rsidRPr="00257223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 xml:space="preserve">-Art units are usually </w:t>
                      </w:r>
                      <w:r w:rsidR="0007093E">
                        <w:rPr>
                          <w:rFonts w:cstheme="minorHAnsi"/>
                          <w:sz w:val="20"/>
                        </w:rPr>
                        <w:t>5 lesson units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>, taught one lesson a week for a series of weeks, or as a block on lessons</w:t>
                      </w:r>
                    </w:p>
                    <w:p w:rsidR="002F2196" w:rsidRPr="00257223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-Art units are alternated with DT units.</w:t>
                      </w:r>
                    </w:p>
                    <w:p w:rsidR="002F2196" w:rsidRPr="00257223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  <w:t>RECORDING AND ASSESSMENT</w:t>
                      </w:r>
                    </w:p>
                    <w:p w:rsidR="002F2196" w:rsidRPr="00257223" w:rsidRDefault="00DE51FE" w:rsidP="00DE51FE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>
                        <w:rPr>
                          <w:rFonts w:cstheme="minorHAnsi"/>
                          <w:sz w:val="20"/>
                        </w:rPr>
                        <w:t>-</w:t>
                      </w:r>
                      <w:r w:rsidRPr="004047A1">
                        <w:rPr>
                          <w:rFonts w:cstheme="minorHAnsi"/>
                          <w:sz w:val="20"/>
                        </w:rPr>
                        <w:t>Art folders</w:t>
                      </w:r>
                      <w:r w:rsidR="004047A1">
                        <w:rPr>
                          <w:rFonts w:cstheme="minorHAnsi"/>
                          <w:sz w:val="20"/>
                        </w:rPr>
                        <w:t xml:space="preserve"> or sketch books</w:t>
                      </w:r>
                      <w:r>
                        <w:rPr>
                          <w:rFonts w:cstheme="minorHAnsi"/>
                          <w:sz w:val="20"/>
                        </w:rPr>
                        <w:t xml:space="preserve"> </w:t>
                      </w:r>
                      <w:r w:rsidR="002F2196" w:rsidRPr="00257223">
                        <w:rPr>
                          <w:rFonts w:cstheme="minorHAnsi"/>
                          <w:sz w:val="20"/>
                        </w:rPr>
                        <w:t xml:space="preserve">are </w:t>
                      </w:r>
                      <w:r w:rsidR="004047A1">
                        <w:rPr>
                          <w:rFonts w:cstheme="minorHAnsi"/>
                          <w:sz w:val="20"/>
                        </w:rPr>
                        <w:t>used</w:t>
                      </w:r>
                      <w:r w:rsidR="002F2196" w:rsidRPr="00257223">
                        <w:rPr>
                          <w:rFonts w:cstheme="minorHAnsi"/>
                          <w:sz w:val="20"/>
                        </w:rPr>
                        <w:t xml:space="preserve"> for each child; work is kept in chronological order. The objectives for each unit are placed at the beginning of the set of work. Photographs are used to record work which</w:t>
                      </w:r>
                      <w:r w:rsidR="002B7E10">
                        <w:rPr>
                          <w:rFonts w:cstheme="minorHAnsi"/>
                          <w:sz w:val="20"/>
                        </w:rPr>
                        <w:t xml:space="preserve"> cannot be recorded in folders and can be stored on the share drive</w:t>
                      </w:r>
                    </w:p>
                    <w:p w:rsidR="00DE51FE" w:rsidRDefault="00DE51FE" w:rsidP="00DE51FE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</w:pPr>
                      <w:r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  <w:t>ENRICHMENT</w:t>
                      </w:r>
                    </w:p>
                    <w:p w:rsidR="002F2196" w:rsidRPr="00DE51FE" w:rsidRDefault="002F2196" w:rsidP="00DE51FE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sz w:val="20"/>
                        </w:rPr>
                        <w:t>-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Art and Craft clubs are offered across the school. </w:t>
                      </w:r>
                    </w:p>
                    <w:p w:rsidR="002F2196" w:rsidRPr="00257223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sz w:val="20"/>
                        </w:rPr>
                        <w:t>-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Workshops and experts are </w:t>
                      </w:r>
                      <w:r w:rsidR="00F76A54">
                        <w:rPr>
                          <w:rFonts w:cstheme="minorHAnsi"/>
                          <w:sz w:val="20"/>
                        </w:rPr>
                        <w:t>arranged to broaden experiences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 </w:t>
                      </w:r>
                    </w:p>
                    <w:p w:rsidR="002F2196" w:rsidRPr="00754EED" w:rsidRDefault="002F2196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</w:p>
                    <w:p w:rsidR="002F2196" w:rsidRDefault="002F2196" w:rsidP="003216F5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14A3F" w:rsidRPr="0016111C">
        <w:rPr>
          <w:rFonts w:ascii="Tahoma" w:hAnsi="Tahoma" w:cs="Tahoma"/>
          <w:b/>
          <w:noProof/>
          <w:sz w:val="44"/>
          <w:szCs w:val="24"/>
          <w:lang w:eastAsia="en-GB"/>
        </w:rPr>
        <w:drawing>
          <wp:anchor distT="0" distB="0" distL="114300" distR="114300" simplePos="0" relativeHeight="251655167" behindDoc="0" locked="0" layoutInCell="1" allowOverlap="1">
            <wp:simplePos x="0" y="0"/>
            <wp:positionH relativeFrom="column">
              <wp:posOffset>2238499</wp:posOffset>
            </wp:positionH>
            <wp:positionV relativeFrom="paragraph">
              <wp:posOffset>-228509</wp:posOffset>
            </wp:positionV>
            <wp:extent cx="896803" cy="84314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466" cy="850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4363" w:rsidRPr="000A6FCB">
        <w:rPr>
          <w:rFonts w:ascii="Tahoma" w:hAnsi="Tahoma" w:cs="Tahoma"/>
          <w:b/>
          <w:noProof/>
          <w:sz w:val="32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-161924</wp:posOffset>
            </wp:positionH>
            <wp:positionV relativeFrom="paragraph">
              <wp:posOffset>-163195</wp:posOffset>
            </wp:positionV>
            <wp:extent cx="697230" cy="685800"/>
            <wp:effectExtent l="0" t="0" r="7620" b="0"/>
            <wp:wrapNone/>
            <wp:docPr id="1" name="Picture 1" descr="C:\Users\Therese\Downloads\Outlook-hkrba3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erese\Downloads\Outlook-hkrba3r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57B2">
        <w:rPr>
          <w:rFonts w:ascii="Tahoma" w:hAnsi="Tahoma" w:cs="Tahoma"/>
          <w:b/>
          <w:sz w:val="32"/>
          <w:szCs w:val="24"/>
        </w:rPr>
        <w:t xml:space="preserve"> </w:t>
      </w:r>
      <w:r w:rsidR="000A6FCB">
        <w:rPr>
          <w:rFonts w:ascii="Tahoma" w:hAnsi="Tahoma" w:cs="Tahoma"/>
          <w:b/>
          <w:sz w:val="32"/>
          <w:szCs w:val="24"/>
        </w:rPr>
        <w:t xml:space="preserve">       </w:t>
      </w:r>
      <w:r w:rsidR="00B26FB1">
        <w:rPr>
          <w:rFonts w:ascii="Tahoma" w:hAnsi="Tahoma" w:cs="Tahoma"/>
          <w:b/>
          <w:sz w:val="32"/>
          <w:szCs w:val="24"/>
        </w:rPr>
        <w:t xml:space="preserve">  </w:t>
      </w:r>
      <w:r w:rsidR="00F7110D" w:rsidRPr="005E35FA">
        <w:rPr>
          <w:rFonts w:ascii="Tahoma" w:hAnsi="Tahoma" w:cs="Tahoma"/>
          <w:b/>
          <w:color w:val="7030A0"/>
          <w:sz w:val="28"/>
          <w:szCs w:val="24"/>
        </w:rPr>
        <w:t>S</w:t>
      </w:r>
      <w:r w:rsidR="00E457B2" w:rsidRPr="005E35FA">
        <w:rPr>
          <w:rFonts w:ascii="Tahoma" w:hAnsi="Tahoma" w:cs="Tahoma"/>
          <w:b/>
          <w:color w:val="7030A0"/>
          <w:sz w:val="28"/>
          <w:szCs w:val="24"/>
        </w:rPr>
        <w:t>ubject</w:t>
      </w:r>
      <w:r w:rsidR="00F7110D" w:rsidRPr="005E35FA">
        <w:rPr>
          <w:rFonts w:ascii="Tahoma" w:hAnsi="Tahoma" w:cs="Tahoma"/>
          <w:b/>
          <w:color w:val="7030A0"/>
          <w:sz w:val="28"/>
          <w:szCs w:val="24"/>
        </w:rPr>
        <w:t xml:space="preserve"> on a Page</w:t>
      </w:r>
      <w:r w:rsidR="00E457B2" w:rsidRPr="005E35FA">
        <w:rPr>
          <w:rFonts w:ascii="Tahoma" w:hAnsi="Tahoma" w:cs="Tahoma"/>
          <w:b/>
          <w:color w:val="7030A0"/>
          <w:sz w:val="28"/>
          <w:szCs w:val="24"/>
        </w:rPr>
        <w:t xml:space="preserve"> </w:t>
      </w:r>
    </w:p>
    <w:p w:rsidR="00E457B2" w:rsidRPr="005E35FA" w:rsidRDefault="002D08D0" w:rsidP="00E457B2">
      <w:pPr>
        <w:rPr>
          <w:rFonts w:ascii="Tahoma" w:hAnsi="Tahoma" w:cs="Tahoma"/>
          <w:b/>
          <w:color w:val="7030A0"/>
          <w:sz w:val="32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370840</wp:posOffset>
                </wp:positionV>
                <wp:extent cx="3241675" cy="2943225"/>
                <wp:effectExtent l="19050" t="19050" r="0" b="9525"/>
                <wp:wrapNone/>
                <wp:docPr id="8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1675" cy="294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196" w:rsidRDefault="002F2196" w:rsidP="00754EE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INTENT</w:t>
                            </w: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A</w:t>
                            </w:r>
                            <w:r w:rsidRPr="006A75F2">
                              <w:rPr>
                                <w:rFonts w:cstheme="minorHAnsi"/>
                              </w:rPr>
                              <w:t>ll our pupils to</w:t>
                            </w:r>
                          </w:p>
                          <w:p w:rsidR="002F2196" w:rsidRPr="00257223" w:rsidRDefault="002F2196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 xml:space="preserve">-be engaged, </w:t>
                            </w:r>
                            <w:r w:rsidRPr="00257223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>inspired</w:t>
                            </w:r>
                            <w:r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 xml:space="preserve"> and challenged</w:t>
                            </w:r>
                            <w:r w:rsidRPr="00257223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 xml:space="preserve"> to express themselves creatively</w:t>
                            </w:r>
                          </w:p>
                          <w:p w:rsidR="002F2196" w:rsidRPr="00257223" w:rsidRDefault="002F2196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-be equipped with the knowledge and skills to experiment, explore, record experiences, take risks and be creative</w:t>
                            </w:r>
                          </w:p>
                          <w:p w:rsidR="002F2196" w:rsidRPr="00257223" w:rsidRDefault="002F2196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>-feel confident when</w:t>
                            </w:r>
                            <w:r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 xml:space="preserve"> inventing and</w:t>
                            </w:r>
                            <w:r w:rsidRPr="00257223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 xml:space="preserve"> creating their own works of art, craft and design, valuing diversity and individuality</w:t>
                            </w:r>
                          </w:p>
                          <w:p w:rsidR="002F2196" w:rsidRPr="00257223" w:rsidRDefault="002F2196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-be proficient at drawing, painting, sculpting and other techniques, using a range of media</w:t>
                            </w:r>
                          </w:p>
                          <w:p w:rsidR="002F2196" w:rsidRPr="00257223" w:rsidRDefault="002F2196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>-think critically, evaluating and analysing their own creative work, and that of others, using subject specific language</w:t>
                            </w:r>
                          </w:p>
                          <w:p w:rsidR="002F2196" w:rsidRPr="00257223" w:rsidRDefault="002F2196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-understand how art and design reflects and has shaped our history and culture, knowing about great artists, craft makers and designers. </w:t>
                            </w:r>
                          </w:p>
                          <w:p w:rsidR="002F2196" w:rsidRPr="00D4191A" w:rsidRDefault="002F2196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-14.5pt;margin-top:29.2pt;width:255.25pt;height:23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" fillcolor="white [3201]" strokecolor="#7030a0" strokeweight="2.5pt">
                <v:stroke joinstyle="miter"/>
                <v:shadow color="#868686"/>
                <v:textbox>
                  <w:txbxContent>
                    <w:p w:rsidR="002F2196" w:rsidRDefault="002F2196" w:rsidP="00754EED">
                      <w:pPr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INTENT</w:t>
                      </w:r>
                      <w:r>
                        <w:rPr>
                          <w:rFonts w:ascii="Tahoma" w:hAnsi="Tahoma" w:cs="Tahoma"/>
                          <w:b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A</w:t>
                      </w:r>
                      <w:r w:rsidRPr="006A75F2">
                        <w:rPr>
                          <w:rFonts w:cstheme="minorHAnsi"/>
                        </w:rPr>
                        <w:t>ll our pupils to</w:t>
                      </w:r>
                    </w:p>
                    <w:p w:rsidR="002F2196" w:rsidRPr="00257223" w:rsidRDefault="002F2196" w:rsidP="00754EED">
                      <w:pPr>
                        <w:spacing w:after="0" w:line="240" w:lineRule="auto"/>
                        <w:rPr>
                          <w:rFonts w:cstheme="minorHAnsi"/>
                          <w:color w:val="7030A0"/>
                          <w:sz w:val="20"/>
                        </w:rPr>
                      </w:pPr>
                      <w:r>
                        <w:rPr>
                          <w:rFonts w:cstheme="minorHAnsi"/>
                          <w:color w:val="7030A0"/>
                          <w:sz w:val="20"/>
                        </w:rPr>
                        <w:t xml:space="preserve">-be engaged, </w:t>
                      </w:r>
                      <w:r w:rsidRPr="00257223">
                        <w:rPr>
                          <w:rFonts w:cstheme="minorHAnsi"/>
                          <w:color w:val="7030A0"/>
                          <w:sz w:val="20"/>
                        </w:rPr>
                        <w:t>inspired</w:t>
                      </w:r>
                      <w:r>
                        <w:rPr>
                          <w:rFonts w:cstheme="minorHAnsi"/>
                          <w:color w:val="7030A0"/>
                          <w:sz w:val="20"/>
                        </w:rPr>
                        <w:t xml:space="preserve"> and challenged</w:t>
                      </w:r>
                      <w:r w:rsidRPr="00257223">
                        <w:rPr>
                          <w:rFonts w:cstheme="minorHAnsi"/>
                          <w:color w:val="7030A0"/>
                          <w:sz w:val="20"/>
                        </w:rPr>
                        <w:t xml:space="preserve"> to express themselves creatively</w:t>
                      </w:r>
                    </w:p>
                    <w:p w:rsidR="002F2196" w:rsidRPr="00257223" w:rsidRDefault="002F2196" w:rsidP="00754EED">
                      <w:pPr>
                        <w:spacing w:after="0" w:line="240" w:lineRule="auto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-be equipped with the knowledge and skills to experiment, explore, record experiences, take risks and be creative</w:t>
                      </w:r>
                    </w:p>
                    <w:p w:rsidR="002F2196" w:rsidRPr="00257223" w:rsidRDefault="002F2196" w:rsidP="00754EED">
                      <w:pPr>
                        <w:spacing w:after="0" w:line="240" w:lineRule="auto"/>
                        <w:rPr>
                          <w:rFonts w:cstheme="minorHAnsi"/>
                          <w:color w:val="7030A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color w:val="7030A0"/>
                          <w:sz w:val="20"/>
                        </w:rPr>
                        <w:t>-feel confident when</w:t>
                      </w:r>
                      <w:r>
                        <w:rPr>
                          <w:rFonts w:cstheme="minorHAnsi"/>
                          <w:color w:val="7030A0"/>
                          <w:sz w:val="20"/>
                        </w:rPr>
                        <w:t xml:space="preserve"> inventing and</w:t>
                      </w:r>
                      <w:r w:rsidRPr="00257223">
                        <w:rPr>
                          <w:rFonts w:cstheme="minorHAnsi"/>
                          <w:color w:val="7030A0"/>
                          <w:sz w:val="20"/>
                        </w:rPr>
                        <w:t xml:space="preserve"> creating their own works of art, craft and design, valuing diversity and individuality</w:t>
                      </w:r>
                    </w:p>
                    <w:p w:rsidR="002F2196" w:rsidRPr="00257223" w:rsidRDefault="002F2196" w:rsidP="00754EED">
                      <w:pPr>
                        <w:spacing w:after="0" w:line="240" w:lineRule="auto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-be proficient at drawing, painting, sculpting and other techniques, using a range of media</w:t>
                      </w:r>
                    </w:p>
                    <w:p w:rsidR="002F2196" w:rsidRPr="00257223" w:rsidRDefault="002F2196" w:rsidP="00754EED">
                      <w:pPr>
                        <w:spacing w:after="0" w:line="240" w:lineRule="auto"/>
                        <w:rPr>
                          <w:rFonts w:cstheme="minorHAnsi"/>
                          <w:color w:val="7030A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color w:val="7030A0"/>
                          <w:sz w:val="20"/>
                        </w:rPr>
                        <w:t>-think critically, evaluating and analysing their own creative work, and that of others, using subject specific language</w:t>
                      </w:r>
                    </w:p>
                    <w:p w:rsidR="002F2196" w:rsidRPr="00257223" w:rsidRDefault="002F2196" w:rsidP="00754EED">
                      <w:pPr>
                        <w:spacing w:after="0" w:line="240" w:lineRule="auto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 xml:space="preserve">-understand how art and design reflects and has shaped our history and culture, knowing about great artists, craft makers and designers. </w:t>
                      </w:r>
                    </w:p>
                    <w:p w:rsidR="002F2196" w:rsidRPr="00D4191A" w:rsidRDefault="002F2196" w:rsidP="00754EED">
                      <w:pPr>
                        <w:spacing w:after="0" w:line="240" w:lineRule="auto"/>
                        <w:rPr>
                          <w:rFonts w:cstheme="minorHAnsi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A6FCB" w:rsidRPr="005E35FA">
        <w:rPr>
          <w:rFonts w:ascii="Tahoma" w:hAnsi="Tahoma" w:cs="Tahoma"/>
          <w:b/>
          <w:color w:val="7030A0"/>
          <w:sz w:val="32"/>
          <w:szCs w:val="24"/>
        </w:rPr>
        <w:t xml:space="preserve">         </w:t>
      </w:r>
      <w:r w:rsidR="000A6FCB" w:rsidRPr="005E35FA">
        <w:rPr>
          <w:rFonts w:ascii="Tahoma" w:hAnsi="Tahoma" w:cs="Tahoma"/>
          <w:b/>
          <w:color w:val="7030A0"/>
          <w:sz w:val="44"/>
          <w:szCs w:val="24"/>
        </w:rPr>
        <w:t xml:space="preserve"> </w:t>
      </w:r>
      <w:r w:rsidR="00B26FB1" w:rsidRPr="005E35FA">
        <w:rPr>
          <w:rFonts w:ascii="Tahoma" w:hAnsi="Tahoma" w:cs="Tahoma"/>
          <w:b/>
          <w:color w:val="7030A0"/>
          <w:sz w:val="44"/>
          <w:szCs w:val="24"/>
        </w:rPr>
        <w:t xml:space="preserve">     </w:t>
      </w:r>
      <w:r w:rsidR="005E35FA">
        <w:rPr>
          <w:rFonts w:ascii="Tahoma" w:hAnsi="Tahoma" w:cs="Tahoma"/>
          <w:b/>
          <w:color w:val="7030A0"/>
          <w:sz w:val="36"/>
          <w:szCs w:val="24"/>
        </w:rPr>
        <w:t>Art</w:t>
      </w:r>
    </w:p>
    <w:p w:rsidR="0087702D" w:rsidRPr="00D43DAC" w:rsidRDefault="006C5D79" w:rsidP="00F7110D">
      <w:pPr>
        <w:jc w:val="center"/>
        <w:rPr>
          <w:rFonts w:ascii="Tahoma" w:hAnsi="Tahoma" w:cs="Tahoma"/>
          <w:b/>
          <w:sz w:val="32"/>
          <w:szCs w:val="24"/>
        </w:rPr>
      </w:pPr>
      <w:r w:rsidRPr="00D43DAC">
        <w:rPr>
          <w:rFonts w:ascii="Tahoma" w:hAnsi="Tahoma" w:cs="Tahoma"/>
          <w:b/>
          <w:sz w:val="32"/>
          <w:szCs w:val="24"/>
        </w:rPr>
        <w:t xml:space="preserve">              </w:t>
      </w:r>
    </w:p>
    <w:p w:rsidR="00F7110D" w:rsidRPr="00F7110D" w:rsidRDefault="007421E5" w:rsidP="00E457B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AA2D7B" wp14:editId="5C9FA891">
                <wp:simplePos x="0" y="0"/>
                <wp:positionH relativeFrom="margin">
                  <wp:posOffset>3276600</wp:posOffset>
                </wp:positionH>
                <wp:positionV relativeFrom="paragraph">
                  <wp:posOffset>4986655</wp:posOffset>
                </wp:positionV>
                <wp:extent cx="3486150" cy="1914525"/>
                <wp:effectExtent l="19050" t="19050" r="19050" b="28575"/>
                <wp:wrapNone/>
                <wp:docPr id="6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914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196" w:rsidRDefault="002F2196" w:rsidP="00A23530">
                            <w:pPr>
                              <w:spacing w:after="0" w:line="276" w:lineRule="auto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7421E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In EYFS it looks like this:</w:t>
                            </w:r>
                          </w:p>
                          <w:p w:rsidR="007421E5" w:rsidRPr="007421E5" w:rsidRDefault="007421E5" w:rsidP="00A23530">
                            <w:pPr>
                              <w:spacing w:after="0" w:line="276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421E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Expressive Art and Design is one of the areas of learning within the Early Years Foundation Stage Curriculum. </w:t>
                            </w:r>
                            <w:r w:rsidRPr="007421E5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The children are taught skills to adapt, experiment and play with colours, textures and design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with a range of media and materials. The children are able to try out these skills independently during</w:t>
                            </w:r>
                            <w:r w:rsidRPr="007421E5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during ‘plan, do, review’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sessions. We aim </w:t>
                            </w:r>
                            <w:r w:rsidRPr="007421E5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to develop a chil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d's imagination, creativity and enthusiasm for art.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A2D7B" id="Rounded Rectangle 8" o:spid="_x0000_s1028" style="position:absolute;left:0;text-align:left;margin-left:258pt;margin-top:392.65pt;width:274.5pt;height:15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" fillcolor="white [3201]" strokecolor="#c45911 [2405]" strokeweight="2.5pt">
                <v:stroke joinstyle="miter"/>
                <v:shadow color="#868686"/>
                <v:textbox>
                  <w:txbxContent>
                    <w:p w:rsidR="002F2196" w:rsidRDefault="002F2196" w:rsidP="00A23530">
                      <w:pPr>
                        <w:spacing w:after="0" w:line="276" w:lineRule="auto"/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7421E5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In EYFS it looks like this:</w:t>
                      </w:r>
                    </w:p>
                    <w:p w:rsidR="007421E5" w:rsidRPr="007421E5" w:rsidRDefault="007421E5" w:rsidP="00A23530">
                      <w:pPr>
                        <w:spacing w:after="0" w:line="276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421E5">
                        <w:rPr>
                          <w:rFonts w:cstheme="minorHAnsi"/>
                          <w:sz w:val="20"/>
                          <w:szCs w:val="20"/>
                        </w:rPr>
                        <w:t xml:space="preserve">Expressive Art and Design is one of the areas of learning within the Early Years Foundation Stage Curriculum. </w:t>
                      </w:r>
                      <w:r w:rsidRPr="007421E5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>The children are taught skills to adapt, experiment and play with colours, textures and design</w:t>
                      </w:r>
                      <w:r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 with a range of media and materials. The children are able to try out these skills independently during</w:t>
                      </w:r>
                      <w:r w:rsidRPr="007421E5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7421E5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>during ‘plan, do, review’</w:t>
                      </w:r>
                      <w:r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 sessions. We aim </w:t>
                      </w:r>
                      <w:r w:rsidRPr="007421E5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>to</w:t>
                      </w:r>
                      <w:r w:rsidRPr="007421E5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 develop a chil</w:t>
                      </w:r>
                      <w:r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d's imagination, creativity and enthusiasm for </w:t>
                      </w:r>
                      <w:r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>art.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5A6A6E" wp14:editId="11B1FC25">
                <wp:simplePos x="0" y="0"/>
                <wp:positionH relativeFrom="margin">
                  <wp:posOffset>3305175</wp:posOffset>
                </wp:positionH>
                <wp:positionV relativeFrom="paragraph">
                  <wp:posOffset>7015480</wp:posOffset>
                </wp:positionV>
                <wp:extent cx="3457575" cy="1800225"/>
                <wp:effectExtent l="19050" t="19050" r="28575" b="28575"/>
                <wp:wrapNone/>
                <wp:docPr id="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7575" cy="1800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196" w:rsidRDefault="002F2196" w:rsidP="008F1469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STRENGTHS</w:t>
                            </w:r>
                          </w:p>
                          <w:p w:rsidR="002F2196" w:rsidRDefault="002F2196" w:rsidP="0025722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-</w:t>
                            </w:r>
                            <w:r>
                              <w:rPr>
                                <w:sz w:val="20"/>
                              </w:rPr>
                              <w:t xml:space="preserve"> There is consistency across the s</w:t>
                            </w:r>
                            <w:r w:rsidR="00245215">
                              <w:rPr>
                                <w:sz w:val="20"/>
                              </w:rPr>
                              <w:t xml:space="preserve">chool with all using the </w:t>
                            </w:r>
                            <w:proofErr w:type="spellStart"/>
                            <w:r w:rsidR="00245215">
                              <w:rPr>
                                <w:sz w:val="20"/>
                              </w:rPr>
                              <w:t>Kapow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scheme </w:t>
                            </w:r>
                            <w:r w:rsidR="00245215">
                              <w:rPr>
                                <w:sz w:val="20"/>
                              </w:rPr>
                              <w:t>of work</w:t>
                            </w:r>
                            <w:r w:rsidR="002B7E10">
                              <w:rPr>
                                <w:sz w:val="20"/>
                              </w:rPr>
                              <w:t xml:space="preserve"> as a basic structure</w:t>
                            </w:r>
                          </w:p>
                          <w:p w:rsidR="002F2196" w:rsidRDefault="002F2196" w:rsidP="0025722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 The scheme of work ensures we are building on children’s prior learning through the sequencing of lessons</w:t>
                            </w:r>
                          </w:p>
                          <w:p w:rsidR="002F2196" w:rsidRPr="00257223" w:rsidRDefault="002B7E10" w:rsidP="0025722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We are starting </w:t>
                            </w:r>
                            <w:r w:rsidR="002F2196">
                              <w:rPr>
                                <w:sz w:val="20"/>
                              </w:rPr>
                              <w:t xml:space="preserve">to see progression through the year groups following the scheme being put in place </w:t>
                            </w:r>
                          </w:p>
                          <w:p w:rsidR="002F2196" w:rsidRPr="00257223" w:rsidRDefault="002F2196" w:rsidP="0025722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 xml:space="preserve">-Pupils attitudes towards art and design is positive and developing </w:t>
                            </w:r>
                          </w:p>
                          <w:p w:rsidR="002F2196" w:rsidRPr="00D53EF6" w:rsidRDefault="002F2196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5A6A6E" id="Rounded Rectangle 5" o:spid="_x0000_s1029" style="position:absolute;left:0;text-align:left;margin-left:260.25pt;margin-top:552.4pt;width:272.25pt;height:141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" fillcolor="white [3201]" strokecolor="#f9c" strokeweight="2.5pt">
                <v:stroke joinstyle="miter"/>
                <v:shadow color="#868686"/>
                <v:textbox>
                  <w:txbxContent>
                    <w:p w:rsidR="002F2196" w:rsidRDefault="002F2196" w:rsidP="008F1469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STRENGTHS</w:t>
                      </w:r>
                    </w:p>
                    <w:p w:rsidR="002F2196" w:rsidRDefault="002F2196" w:rsidP="00257223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-</w:t>
                      </w:r>
                      <w:r>
                        <w:rPr>
                          <w:sz w:val="20"/>
                        </w:rPr>
                        <w:t xml:space="preserve"> There is consistency across the s</w:t>
                      </w:r>
                      <w:r w:rsidR="00245215">
                        <w:rPr>
                          <w:sz w:val="20"/>
                        </w:rPr>
                        <w:t xml:space="preserve">chool with all using the </w:t>
                      </w:r>
                      <w:proofErr w:type="spellStart"/>
                      <w:r w:rsidR="00245215">
                        <w:rPr>
                          <w:sz w:val="20"/>
                        </w:rPr>
                        <w:t>Kapow</w:t>
                      </w:r>
                      <w:proofErr w:type="spellEnd"/>
                      <w:r>
                        <w:rPr>
                          <w:sz w:val="20"/>
                        </w:rPr>
                        <w:t xml:space="preserve"> scheme </w:t>
                      </w:r>
                      <w:r w:rsidR="00245215">
                        <w:rPr>
                          <w:sz w:val="20"/>
                        </w:rPr>
                        <w:t>of work</w:t>
                      </w:r>
                      <w:r w:rsidR="002B7E10">
                        <w:rPr>
                          <w:sz w:val="20"/>
                        </w:rPr>
                        <w:t xml:space="preserve"> as a basic structure</w:t>
                      </w:r>
                    </w:p>
                    <w:p w:rsidR="002F2196" w:rsidRDefault="002F2196" w:rsidP="00257223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 The scheme of work ensures we are building on children’s prior learning through the sequencing of lessons</w:t>
                      </w:r>
                    </w:p>
                    <w:p w:rsidR="002F2196" w:rsidRPr="00257223" w:rsidRDefault="002B7E10" w:rsidP="00257223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- We are starting </w:t>
                      </w:r>
                      <w:r w:rsidR="002F2196">
                        <w:rPr>
                          <w:sz w:val="20"/>
                        </w:rPr>
                        <w:t xml:space="preserve">to see progression through the year groups following the scheme being put in place </w:t>
                      </w:r>
                    </w:p>
                    <w:p w:rsidR="002F2196" w:rsidRPr="00257223" w:rsidRDefault="002F2196" w:rsidP="00257223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 xml:space="preserve">-Pupils attitudes towards art and design is positive and developing </w:t>
                      </w:r>
                    </w:p>
                    <w:p w:rsidR="002F2196" w:rsidRPr="00D53EF6" w:rsidRDefault="002F2196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AEE87D" wp14:editId="1019D4A3">
                <wp:simplePos x="0" y="0"/>
                <wp:positionH relativeFrom="column">
                  <wp:posOffset>3342640</wp:posOffset>
                </wp:positionH>
                <wp:positionV relativeFrom="paragraph">
                  <wp:posOffset>3234055</wp:posOffset>
                </wp:positionV>
                <wp:extent cx="3420110" cy="1685925"/>
                <wp:effectExtent l="19050" t="19050" r="27940" b="28575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1685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196" w:rsidRDefault="002F2196" w:rsidP="008F1469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For SEN children it looks like…</w:t>
                            </w:r>
                          </w:p>
                          <w:p w:rsidR="002F2196" w:rsidRPr="004D363D" w:rsidRDefault="002F2196" w:rsidP="008F1469">
                            <w:pPr>
                              <w:spacing w:after="0" w:line="276" w:lineRule="auto"/>
                              <w:rPr>
                                <w:color w:val="00B050"/>
                                <w:sz w:val="20"/>
                              </w:rPr>
                            </w:pPr>
                            <w:r w:rsidRPr="004D363D">
                              <w:rPr>
                                <w:color w:val="00B050"/>
                                <w:sz w:val="20"/>
                              </w:rPr>
                              <w:t>-Creativity is encouraged in all learners</w:t>
                            </w:r>
                          </w:p>
                          <w:p w:rsidR="002F2196" w:rsidRDefault="002F2196" w:rsidP="008F1469">
                            <w:pPr>
                              <w:spacing w:after="0" w:line="276" w:lineRule="auto"/>
                              <w:rPr>
                                <w:sz w:val="20"/>
                              </w:rPr>
                            </w:pPr>
                            <w:r w:rsidRPr="008F1469">
                              <w:rPr>
                                <w:sz w:val="20"/>
                              </w:rPr>
                              <w:t>-Pupils are supported to succeed with the talents they have but also challenged to go further</w:t>
                            </w:r>
                          </w:p>
                          <w:p w:rsidR="002F2196" w:rsidRPr="008F1469" w:rsidRDefault="002F2196" w:rsidP="008F1469">
                            <w:pPr>
                              <w:spacing w:after="0" w:line="276" w:lineRule="auto"/>
                              <w:rPr>
                                <w:sz w:val="20"/>
                              </w:rPr>
                            </w:pPr>
                            <w:r w:rsidRPr="00803F9C">
                              <w:rPr>
                                <w:sz w:val="20"/>
                              </w:rPr>
                              <w:t xml:space="preserve">- </w:t>
                            </w:r>
                            <w:proofErr w:type="spellStart"/>
                            <w:r w:rsidRPr="00803F9C">
                              <w:rPr>
                                <w:sz w:val="20"/>
                              </w:rPr>
                              <w:t>Kapow</w:t>
                            </w:r>
                            <w:proofErr w:type="spellEnd"/>
                            <w:r w:rsidRPr="00803F9C">
                              <w:rPr>
                                <w:sz w:val="20"/>
                              </w:rPr>
                              <w:t xml:space="preserve"> provides differentiated lesson plans which</w:t>
                            </w:r>
                            <w:r w:rsidR="00860878">
                              <w:rPr>
                                <w:sz w:val="20"/>
                              </w:rPr>
                              <w:t xml:space="preserve"> is accessible for all pupils</w:t>
                            </w:r>
                          </w:p>
                          <w:p w:rsidR="002F2196" w:rsidRPr="004D363D" w:rsidRDefault="002F2196" w:rsidP="008F1469">
                            <w:pPr>
                              <w:spacing w:after="0" w:line="276" w:lineRule="auto"/>
                              <w:rPr>
                                <w:color w:val="00B050"/>
                                <w:sz w:val="20"/>
                              </w:rPr>
                            </w:pPr>
                            <w:r w:rsidRPr="004D363D">
                              <w:rPr>
                                <w:color w:val="00B050"/>
                                <w:sz w:val="20"/>
                              </w:rPr>
                              <w:t>-Progress is celebrated; the journey rather than the destination being acknowledged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AEE87D" id="AutoShape 6" o:spid="_x0000_s1030" style="position:absolute;left:0;text-align:left;margin-left:263.2pt;margin-top:254.65pt;width:269.3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" fillcolor="white [3201]" strokecolor="#00b050" strokeweight="2.5pt">
                <v:stroke joinstyle="miter"/>
                <v:shadow color="#868686"/>
                <v:textbox>
                  <w:txbxContent>
                    <w:p w:rsidR="002F2196" w:rsidRDefault="002F2196" w:rsidP="008F1469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For SEN children it looks like…</w:t>
                      </w:r>
                    </w:p>
                    <w:p w:rsidR="002F2196" w:rsidRPr="004D363D" w:rsidRDefault="002F2196" w:rsidP="008F1469">
                      <w:pPr>
                        <w:spacing w:after="0" w:line="276" w:lineRule="auto"/>
                        <w:rPr>
                          <w:color w:val="00B050"/>
                          <w:sz w:val="20"/>
                        </w:rPr>
                      </w:pPr>
                      <w:r w:rsidRPr="004D363D">
                        <w:rPr>
                          <w:color w:val="00B050"/>
                          <w:sz w:val="20"/>
                        </w:rPr>
                        <w:t>-Creativity is encouraged in all learners</w:t>
                      </w:r>
                    </w:p>
                    <w:p w:rsidR="002F2196" w:rsidRDefault="002F2196" w:rsidP="008F1469">
                      <w:pPr>
                        <w:spacing w:after="0" w:line="276" w:lineRule="auto"/>
                        <w:rPr>
                          <w:sz w:val="20"/>
                        </w:rPr>
                      </w:pPr>
                      <w:r w:rsidRPr="008F1469">
                        <w:rPr>
                          <w:sz w:val="20"/>
                        </w:rPr>
                        <w:t>-Pupils are supported to succeed with the talents they have but also challenged to go further</w:t>
                      </w:r>
                    </w:p>
                    <w:p w:rsidR="002F2196" w:rsidRPr="008F1469" w:rsidRDefault="002F2196" w:rsidP="008F1469">
                      <w:pPr>
                        <w:spacing w:after="0" w:line="276" w:lineRule="auto"/>
                        <w:rPr>
                          <w:sz w:val="20"/>
                        </w:rPr>
                      </w:pPr>
                      <w:r w:rsidRPr="00803F9C">
                        <w:rPr>
                          <w:sz w:val="20"/>
                        </w:rPr>
                        <w:t xml:space="preserve">- </w:t>
                      </w:r>
                      <w:proofErr w:type="spellStart"/>
                      <w:r w:rsidRPr="00803F9C">
                        <w:rPr>
                          <w:sz w:val="20"/>
                        </w:rPr>
                        <w:t>Kapow</w:t>
                      </w:r>
                      <w:proofErr w:type="spellEnd"/>
                      <w:r w:rsidRPr="00803F9C">
                        <w:rPr>
                          <w:sz w:val="20"/>
                        </w:rPr>
                        <w:t xml:space="preserve"> provides differentiated lesson plans which</w:t>
                      </w:r>
                      <w:r w:rsidR="00860878">
                        <w:rPr>
                          <w:sz w:val="20"/>
                        </w:rPr>
                        <w:t xml:space="preserve"> is accessible for all pupils</w:t>
                      </w:r>
                    </w:p>
                    <w:p w:rsidR="002F2196" w:rsidRPr="004D363D" w:rsidRDefault="002F2196" w:rsidP="008F1469">
                      <w:pPr>
                        <w:spacing w:after="0" w:line="276" w:lineRule="auto"/>
                        <w:rPr>
                          <w:color w:val="00B050"/>
                          <w:sz w:val="20"/>
                        </w:rPr>
                      </w:pPr>
                      <w:r w:rsidRPr="004D363D">
                        <w:rPr>
                          <w:color w:val="00B050"/>
                          <w:sz w:val="20"/>
                        </w:rPr>
                        <w:t>-Progress is celebrated; the journey rather than the destination being acknowledged</w:t>
                      </w:r>
                    </w:p>
                  </w:txbxContent>
                </v:textbox>
              </v:roundrect>
            </w:pict>
          </mc:Fallback>
        </mc:AlternateContent>
      </w:r>
      <w:r w:rsidR="002D08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6FEED" wp14:editId="38FE813F">
                <wp:simplePos x="0" y="0"/>
                <wp:positionH relativeFrom="column">
                  <wp:posOffset>-172085</wp:posOffset>
                </wp:positionH>
                <wp:positionV relativeFrom="paragraph">
                  <wp:posOffset>6767830</wp:posOffset>
                </wp:positionV>
                <wp:extent cx="3372485" cy="1788160"/>
                <wp:effectExtent l="18415" t="19050" r="19050" b="21590"/>
                <wp:wrapNone/>
                <wp:docPr id="5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2485" cy="1788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196" w:rsidRDefault="002F2196" w:rsidP="008F1469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AREAS FOR DEVELOPMENT/ACTION PLAN</w:t>
                            </w:r>
                          </w:p>
                          <w:p w:rsidR="002F2196" w:rsidRPr="009D4480" w:rsidRDefault="009D4480" w:rsidP="009D448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="002F2196" w:rsidRPr="009D4480">
                              <w:rPr>
                                <w:sz w:val="20"/>
                              </w:rPr>
                              <w:t xml:space="preserve">Staff to become more confident </w:t>
                            </w:r>
                            <w:r w:rsidR="002B7E10">
                              <w:rPr>
                                <w:sz w:val="20"/>
                              </w:rPr>
                              <w:t xml:space="preserve">at adapting the </w:t>
                            </w:r>
                            <w:proofErr w:type="spellStart"/>
                            <w:r w:rsidR="002B7E10">
                              <w:rPr>
                                <w:sz w:val="20"/>
                              </w:rPr>
                              <w:t>Kapow</w:t>
                            </w:r>
                            <w:proofErr w:type="spellEnd"/>
                            <w:r w:rsidR="002B7E10">
                              <w:rPr>
                                <w:sz w:val="20"/>
                              </w:rPr>
                              <w:t xml:space="preserve"> scheme of work and to make it more relevant to the pupils at St Johns</w:t>
                            </w:r>
                          </w:p>
                          <w:p w:rsidR="002F2196" w:rsidRPr="00257223" w:rsidRDefault="009D4480" w:rsidP="008F146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="002F2196" w:rsidRPr="00257223">
                              <w:rPr>
                                <w:sz w:val="20"/>
                              </w:rPr>
                              <w:t>Staff experience and confidence to teach art and design</w:t>
                            </w:r>
                            <w:r w:rsidR="00803F9C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:rsidR="002F2196" w:rsidRPr="00257223" w:rsidRDefault="002B7E10" w:rsidP="008F146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 Continue to r</w:t>
                            </w:r>
                            <w:r w:rsidR="002F2196" w:rsidRPr="00257223">
                              <w:rPr>
                                <w:sz w:val="20"/>
                              </w:rPr>
                              <w:t>aise profile of ‘creativity’ in the school – whole scho</w:t>
                            </w:r>
                            <w:r w:rsidR="009D4480">
                              <w:rPr>
                                <w:sz w:val="20"/>
                              </w:rPr>
                              <w:t>ol display/project/competition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D6FEED" id="Rounded Rectangle 7" o:spid="_x0000_s1031" style="position:absolute;left:0;text-align:left;margin-left:-13.55pt;margin-top:532.9pt;width:265.55pt;height:14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" fillcolor="white [3201]" strokecolor="#ffc000" strokeweight="2.5pt">
                <v:stroke joinstyle="miter"/>
                <v:shadow color="#868686"/>
                <v:textbox>
                  <w:txbxContent>
                    <w:p w:rsidR="002F2196" w:rsidRDefault="002F2196" w:rsidP="008F1469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AREAS FOR DEVELOPMENT/ACTION PLAN</w:t>
                      </w:r>
                    </w:p>
                    <w:p w:rsidR="002F2196" w:rsidRPr="009D4480" w:rsidRDefault="009D4480" w:rsidP="009D4480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</w:t>
                      </w:r>
                      <w:r w:rsidR="002F2196" w:rsidRPr="009D4480">
                        <w:rPr>
                          <w:sz w:val="20"/>
                        </w:rPr>
                        <w:t xml:space="preserve">Staff to become more confident </w:t>
                      </w:r>
                      <w:r w:rsidR="002B7E10">
                        <w:rPr>
                          <w:sz w:val="20"/>
                        </w:rPr>
                        <w:t xml:space="preserve">at adapting the </w:t>
                      </w:r>
                      <w:proofErr w:type="spellStart"/>
                      <w:r w:rsidR="002B7E10">
                        <w:rPr>
                          <w:sz w:val="20"/>
                        </w:rPr>
                        <w:t>Kapow</w:t>
                      </w:r>
                      <w:proofErr w:type="spellEnd"/>
                      <w:r w:rsidR="002B7E10">
                        <w:rPr>
                          <w:sz w:val="20"/>
                        </w:rPr>
                        <w:t xml:space="preserve"> scheme of work and to make it more relevant to the pupils at St Johns</w:t>
                      </w:r>
                    </w:p>
                    <w:p w:rsidR="002F2196" w:rsidRPr="00257223" w:rsidRDefault="009D4480" w:rsidP="008F1469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</w:t>
                      </w:r>
                      <w:r w:rsidR="002F2196" w:rsidRPr="00257223">
                        <w:rPr>
                          <w:sz w:val="20"/>
                        </w:rPr>
                        <w:t>Staff experience and confidence to teach art and design</w:t>
                      </w:r>
                      <w:r w:rsidR="00803F9C">
                        <w:rPr>
                          <w:sz w:val="20"/>
                        </w:rPr>
                        <w:t xml:space="preserve"> </w:t>
                      </w:r>
                    </w:p>
                    <w:p w:rsidR="002F2196" w:rsidRPr="00257223" w:rsidRDefault="002B7E10" w:rsidP="008F1469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 Continue to r</w:t>
                      </w:r>
                      <w:r w:rsidR="002F2196" w:rsidRPr="00257223">
                        <w:rPr>
                          <w:sz w:val="20"/>
                        </w:rPr>
                        <w:t>aise profile of ‘creativity’ in the school – whole scho</w:t>
                      </w:r>
                      <w:r w:rsidR="009D4480">
                        <w:rPr>
                          <w:sz w:val="20"/>
                        </w:rPr>
                        <w:t>ol display/project/competition</w:t>
                      </w:r>
                    </w:p>
                  </w:txbxContent>
                </v:textbox>
              </v:roundrect>
            </w:pict>
          </mc:Fallback>
        </mc:AlternateContent>
      </w:r>
      <w:r w:rsidR="002D08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11BBD" wp14:editId="2381F0F0">
                <wp:simplePos x="0" y="0"/>
                <wp:positionH relativeFrom="margin">
                  <wp:posOffset>-213995</wp:posOffset>
                </wp:positionH>
                <wp:positionV relativeFrom="paragraph">
                  <wp:posOffset>2751455</wp:posOffset>
                </wp:positionV>
                <wp:extent cx="3358515" cy="3825875"/>
                <wp:effectExtent l="24130" t="22225" r="17780" b="19050"/>
                <wp:wrapNone/>
                <wp:docPr id="4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8515" cy="3825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2196" w:rsidRDefault="002F2196" w:rsidP="00146985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IMPACT</w:t>
                            </w: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 is evaluated at St. John’s by: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color w:val="0070C0"/>
                                <w:sz w:val="20"/>
                              </w:rPr>
                            </w:pPr>
                            <w:r w:rsidRPr="00257223">
                              <w:rPr>
                                <w:color w:val="0070C0"/>
                                <w:sz w:val="20"/>
                              </w:rPr>
                              <w:t>-Children talk confidently about their learning in Art using appropriate and technical vocabulary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>-They discover new interests and talents and recognise them in others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color w:val="0070C0"/>
                                <w:sz w:val="20"/>
                              </w:rPr>
                            </w:pPr>
                            <w:r w:rsidRPr="00257223">
                              <w:rPr>
                                <w:color w:val="0070C0"/>
                                <w:sz w:val="20"/>
                              </w:rPr>
                              <w:t>-Demonstrate a love or appreciation of art and talk with increasing confidence about a range of genres and artists Children enjoy art lessons and are confident to ‘have a go’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 xml:space="preserve">-Children confidently apply their artistic knowledge to other areas of learning. 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color w:val="0070C0"/>
                                <w:sz w:val="20"/>
                              </w:rPr>
                            </w:pPr>
                            <w:r w:rsidRPr="00257223">
                              <w:rPr>
                                <w:color w:val="0070C0"/>
                                <w:sz w:val="20"/>
                              </w:rPr>
                              <w:t xml:space="preserve">-Pupils develop a wider vocabulary and use descriptive language in response to art 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>-Children understand how c</w:t>
                            </w:r>
                            <w:r>
                              <w:rPr>
                                <w:sz w:val="20"/>
                              </w:rPr>
                              <w:t>ulture and history links to art, craft and design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color w:val="0070C0"/>
                                <w:sz w:val="20"/>
                              </w:rPr>
                            </w:pPr>
                            <w:r w:rsidRPr="00257223">
                              <w:rPr>
                                <w:color w:val="0070C0"/>
                                <w:sz w:val="20"/>
                              </w:rPr>
                              <w:t>-Outcomes at the end of each Key Stage is good or better</w:t>
                            </w:r>
                          </w:p>
                          <w:p w:rsidR="002F2196" w:rsidRPr="00257223" w:rsidRDefault="002F2196" w:rsidP="00146985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>-Creativity through art and design is strong in ou</w:t>
                            </w:r>
                            <w:r>
                              <w:rPr>
                                <w:sz w:val="20"/>
                              </w:rPr>
                              <w:t xml:space="preserve">r school; </w:t>
                            </w:r>
                            <w:r w:rsidRPr="00257223">
                              <w:rPr>
                                <w:sz w:val="20"/>
                              </w:rPr>
                              <w:t>children have confi</w:t>
                            </w:r>
                            <w:r>
                              <w:rPr>
                                <w:sz w:val="20"/>
                              </w:rPr>
                              <w:t xml:space="preserve">dence when </w:t>
                            </w:r>
                            <w:r w:rsidRPr="00257223">
                              <w:rPr>
                                <w:sz w:val="20"/>
                              </w:rPr>
                              <w:t xml:space="preserve">expressing themselves in creative ways. </w:t>
                            </w:r>
                          </w:p>
                          <w:p w:rsidR="002F2196" w:rsidRPr="005F317A" w:rsidRDefault="002F2196" w:rsidP="0014698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B11BBD" id="Rounded Rectangle 6" o:spid="_x0000_s1032" style="position:absolute;left:0;text-align:left;margin-left:-16.85pt;margin-top:216.65pt;width:264.45pt;height:3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" fillcolor="white [3201]" strokecolor="#0070c0" strokeweight="2.5pt">
                <v:stroke joinstyle="miter"/>
                <v:shadow color="#868686"/>
                <v:textbox>
                  <w:txbxContent>
                    <w:p w:rsidR="002F2196" w:rsidRDefault="002F2196" w:rsidP="00146985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IMPACT</w:t>
                      </w:r>
                      <w:r>
                        <w:rPr>
                          <w:rFonts w:ascii="Tahoma" w:hAnsi="Tahoma" w:cs="Tahoma"/>
                          <w:b/>
                        </w:rPr>
                        <w:t xml:space="preserve"> is evaluated at St. John’s by: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color w:val="0070C0"/>
                          <w:sz w:val="20"/>
                        </w:rPr>
                      </w:pPr>
                      <w:r w:rsidRPr="00257223">
                        <w:rPr>
                          <w:color w:val="0070C0"/>
                          <w:sz w:val="20"/>
                        </w:rPr>
                        <w:t>-Children talk confidently about their learning in Art using appropriate and technical vocabulary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>-They discover new interests and talents and recognise them in others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color w:val="0070C0"/>
                          <w:sz w:val="20"/>
                        </w:rPr>
                      </w:pPr>
                      <w:r w:rsidRPr="00257223">
                        <w:rPr>
                          <w:color w:val="0070C0"/>
                          <w:sz w:val="20"/>
                        </w:rPr>
                        <w:t>-Demonstrate a love or appreciation of art and talk with increasing confidence about a range of genres and artists Children enjoy art lessons and are confident to ‘have a go’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 xml:space="preserve">-Children confidently apply their artistic knowledge to other areas of learning. 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color w:val="0070C0"/>
                          <w:sz w:val="20"/>
                        </w:rPr>
                      </w:pPr>
                      <w:r w:rsidRPr="00257223">
                        <w:rPr>
                          <w:color w:val="0070C0"/>
                          <w:sz w:val="20"/>
                        </w:rPr>
                        <w:t xml:space="preserve">-Pupils develop a wider vocabulary and use descriptive language in response to art 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>-Children understand how c</w:t>
                      </w:r>
                      <w:r>
                        <w:rPr>
                          <w:sz w:val="20"/>
                        </w:rPr>
                        <w:t>ulture and history links to art, craft and design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color w:val="0070C0"/>
                          <w:sz w:val="20"/>
                        </w:rPr>
                      </w:pPr>
                      <w:r w:rsidRPr="00257223">
                        <w:rPr>
                          <w:color w:val="0070C0"/>
                          <w:sz w:val="20"/>
                        </w:rPr>
                        <w:t>-Outcomes at the end of each Key Stage is good or better</w:t>
                      </w:r>
                    </w:p>
                    <w:p w:rsidR="002F2196" w:rsidRPr="00257223" w:rsidRDefault="002F2196" w:rsidP="00146985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>-Creativity through art and design is strong in ou</w:t>
                      </w:r>
                      <w:r>
                        <w:rPr>
                          <w:sz w:val="20"/>
                        </w:rPr>
                        <w:t xml:space="preserve">r school; </w:t>
                      </w:r>
                      <w:r w:rsidRPr="00257223">
                        <w:rPr>
                          <w:sz w:val="20"/>
                        </w:rPr>
                        <w:t>children have confi</w:t>
                      </w:r>
                      <w:r>
                        <w:rPr>
                          <w:sz w:val="20"/>
                        </w:rPr>
                        <w:t xml:space="preserve">dence when </w:t>
                      </w:r>
                      <w:r w:rsidRPr="00257223">
                        <w:rPr>
                          <w:sz w:val="20"/>
                        </w:rPr>
                        <w:t xml:space="preserve">expressing themselves in creative ways. </w:t>
                      </w:r>
                    </w:p>
                    <w:p w:rsidR="002F2196" w:rsidRPr="005F317A" w:rsidRDefault="002F2196" w:rsidP="00146985">
                      <w:pPr>
                        <w:rPr>
                          <w:rFonts w:ascii="Tahoma" w:hAnsi="Tahoma" w:cs="Tahoma"/>
                          <w:b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430EA">
        <w:t xml:space="preserve"> </w:t>
      </w:r>
      <w:bookmarkStart w:id="0" w:name="_GoBack"/>
      <w:bookmarkEnd w:id="0"/>
    </w:p>
    <w:sectPr w:rsidR="00F7110D" w:rsidRPr="00F7110D" w:rsidSect="00E457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196" w:rsidRDefault="002F2196" w:rsidP="008E6A05">
      <w:pPr>
        <w:spacing w:after="0" w:line="240" w:lineRule="auto"/>
      </w:pPr>
      <w:r>
        <w:separator/>
      </w:r>
    </w:p>
  </w:endnote>
  <w:endnote w:type="continuationSeparator" w:id="0">
    <w:p w:rsidR="002F2196" w:rsidRDefault="002F2196" w:rsidP="008E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196" w:rsidRDefault="002F21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196" w:rsidRDefault="002F21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196" w:rsidRDefault="002F21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196" w:rsidRDefault="002F2196" w:rsidP="008E6A05">
      <w:pPr>
        <w:spacing w:after="0" w:line="240" w:lineRule="auto"/>
      </w:pPr>
      <w:r>
        <w:separator/>
      </w:r>
    </w:p>
  </w:footnote>
  <w:footnote w:type="continuationSeparator" w:id="0">
    <w:p w:rsidR="002F2196" w:rsidRDefault="002F2196" w:rsidP="008E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196" w:rsidRDefault="002F21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196" w:rsidRDefault="002F21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196" w:rsidRDefault="002F21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62FB8"/>
    <w:multiLevelType w:val="hybridMultilevel"/>
    <w:tmpl w:val="FB629DEC"/>
    <w:lvl w:ilvl="0" w:tplc="F73C3D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B490F"/>
    <w:multiLevelType w:val="hybridMultilevel"/>
    <w:tmpl w:val="9034B386"/>
    <w:lvl w:ilvl="0" w:tplc="A79CB296">
      <w:numFmt w:val="bullet"/>
      <w:lvlText w:val="-"/>
      <w:lvlJc w:val="left"/>
      <w:pPr>
        <w:ind w:left="473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" w15:restartNumberingAfterBreak="0">
    <w:nsid w:val="27715020"/>
    <w:multiLevelType w:val="hybridMultilevel"/>
    <w:tmpl w:val="3720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749DE"/>
    <w:multiLevelType w:val="hybridMultilevel"/>
    <w:tmpl w:val="93ACB06C"/>
    <w:lvl w:ilvl="0" w:tplc="676626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80514"/>
    <w:multiLevelType w:val="hybridMultilevel"/>
    <w:tmpl w:val="4DE00E9C"/>
    <w:lvl w:ilvl="0" w:tplc="E88A7A46">
      <w:start w:val="1"/>
      <w:numFmt w:val="bullet"/>
      <w:lvlText w:val=""/>
      <w:lvlJc w:val="left"/>
      <w:pPr>
        <w:ind w:left="113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E5867"/>
    <w:multiLevelType w:val="hybridMultilevel"/>
    <w:tmpl w:val="6222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07C8C"/>
    <w:multiLevelType w:val="hybridMultilevel"/>
    <w:tmpl w:val="95D0D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1DC1D58"/>
    <w:multiLevelType w:val="hybridMultilevel"/>
    <w:tmpl w:val="AA283076"/>
    <w:lvl w:ilvl="0" w:tplc="D8F6CF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35422D"/>
    <w:multiLevelType w:val="hybridMultilevel"/>
    <w:tmpl w:val="D40A4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EF1C8B"/>
    <w:multiLevelType w:val="hybridMultilevel"/>
    <w:tmpl w:val="5F1AE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0D"/>
    <w:rsid w:val="0007093E"/>
    <w:rsid w:val="000A2143"/>
    <w:rsid w:val="000A6FCB"/>
    <w:rsid w:val="000C613D"/>
    <w:rsid w:val="00113B0B"/>
    <w:rsid w:val="00146985"/>
    <w:rsid w:val="0016111C"/>
    <w:rsid w:val="00174AE3"/>
    <w:rsid w:val="00190A43"/>
    <w:rsid w:val="00245215"/>
    <w:rsid w:val="00247BFE"/>
    <w:rsid w:val="00257223"/>
    <w:rsid w:val="002A3A7E"/>
    <w:rsid w:val="002B7E10"/>
    <w:rsid w:val="002D08D0"/>
    <w:rsid w:val="002F2196"/>
    <w:rsid w:val="003216F5"/>
    <w:rsid w:val="00401972"/>
    <w:rsid w:val="004047A1"/>
    <w:rsid w:val="00485AE8"/>
    <w:rsid w:val="004D363D"/>
    <w:rsid w:val="00541AAD"/>
    <w:rsid w:val="00575879"/>
    <w:rsid w:val="00580523"/>
    <w:rsid w:val="00584363"/>
    <w:rsid w:val="005B50C6"/>
    <w:rsid w:val="005E35FA"/>
    <w:rsid w:val="005F317A"/>
    <w:rsid w:val="00647DAD"/>
    <w:rsid w:val="006B5336"/>
    <w:rsid w:val="006C5D79"/>
    <w:rsid w:val="007421E5"/>
    <w:rsid w:val="00746F06"/>
    <w:rsid w:val="00754EED"/>
    <w:rsid w:val="007A1FC0"/>
    <w:rsid w:val="00803F9C"/>
    <w:rsid w:val="00812D53"/>
    <w:rsid w:val="008251F4"/>
    <w:rsid w:val="00860878"/>
    <w:rsid w:val="00873B9F"/>
    <w:rsid w:val="0087702D"/>
    <w:rsid w:val="008B1BD0"/>
    <w:rsid w:val="008C63ED"/>
    <w:rsid w:val="008E6A05"/>
    <w:rsid w:val="008F1469"/>
    <w:rsid w:val="009430EA"/>
    <w:rsid w:val="0097323D"/>
    <w:rsid w:val="009D0CED"/>
    <w:rsid w:val="009D4480"/>
    <w:rsid w:val="00A02E03"/>
    <w:rsid w:val="00A16093"/>
    <w:rsid w:val="00A23530"/>
    <w:rsid w:val="00A93F29"/>
    <w:rsid w:val="00AA6DE8"/>
    <w:rsid w:val="00B00328"/>
    <w:rsid w:val="00B03EF6"/>
    <w:rsid w:val="00B26FB1"/>
    <w:rsid w:val="00B76C50"/>
    <w:rsid w:val="00B824AA"/>
    <w:rsid w:val="00BD432C"/>
    <w:rsid w:val="00CA377F"/>
    <w:rsid w:val="00CE6C99"/>
    <w:rsid w:val="00D14A3F"/>
    <w:rsid w:val="00D43DAC"/>
    <w:rsid w:val="00D44384"/>
    <w:rsid w:val="00D53EF6"/>
    <w:rsid w:val="00DB5986"/>
    <w:rsid w:val="00DE51FE"/>
    <w:rsid w:val="00DE67B3"/>
    <w:rsid w:val="00E1344E"/>
    <w:rsid w:val="00E15EAC"/>
    <w:rsid w:val="00E457B2"/>
    <w:rsid w:val="00EA3D98"/>
    <w:rsid w:val="00ED1A40"/>
    <w:rsid w:val="00EF7120"/>
    <w:rsid w:val="00F458EB"/>
    <w:rsid w:val="00F7110D"/>
    <w:rsid w:val="00F72481"/>
    <w:rsid w:val="00F76A54"/>
    <w:rsid w:val="00FB6EE9"/>
    <w:rsid w:val="00FD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c"/>
      <o:colormenu v:ext="edit" strokecolor="#f9c"/>
    </o:shapedefaults>
    <o:shapelayout v:ext="edit">
      <o:idmap v:ext="edit" data="1"/>
    </o:shapelayout>
  </w:shapeDefaults>
  <w:decimalSymbol w:val="."/>
  <w:listSeparator w:val=","/>
  <w14:docId w14:val="46FE2F99"/>
  <w15:docId w15:val="{C692B0A9-F41A-47A2-B71F-6E427F079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A05"/>
  </w:style>
  <w:style w:type="paragraph" w:styleId="Footer">
    <w:name w:val="footer"/>
    <w:basedOn w:val="Normal"/>
    <w:link w:val="FooterChar"/>
    <w:uiPriority w:val="99"/>
    <w:unhideWhenUsed/>
    <w:rsid w:val="008E6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A05"/>
  </w:style>
  <w:style w:type="paragraph" w:styleId="BalloonText">
    <w:name w:val="Balloon Text"/>
    <w:basedOn w:val="Normal"/>
    <w:link w:val="BalloonTextChar"/>
    <w:uiPriority w:val="99"/>
    <w:semiHidden/>
    <w:unhideWhenUsed/>
    <w:rsid w:val="0054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7120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DB598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DB5986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F784C-94F7-4563-9D62-0612D0252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1E1C6682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Warlingham School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Gibson, Stephanie</dc:creator>
  <cp:lastModifiedBy>Rachel Everest</cp:lastModifiedBy>
  <cp:revision>2</cp:revision>
  <cp:lastPrinted>2021-11-01T13:55:00Z</cp:lastPrinted>
  <dcterms:created xsi:type="dcterms:W3CDTF">2024-09-09T16:11:00Z</dcterms:created>
  <dcterms:modified xsi:type="dcterms:W3CDTF">2024-09-09T16:11:00Z</dcterms:modified>
</cp:coreProperties>
</file>