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91E" w:rsidRPr="0024591E" w:rsidRDefault="0024591E" w:rsidP="0024591E">
      <w:pPr>
        <w:pStyle w:val="NoSpacing"/>
        <w:jc w:val="center"/>
        <w:rPr>
          <w:rFonts w:ascii="Comic Sans MS" w:hAnsi="Comic Sans MS"/>
          <w:sz w:val="36"/>
          <w:u w:val="single"/>
        </w:rPr>
      </w:pPr>
      <w:r w:rsidRPr="0024591E">
        <w:rPr>
          <w:rFonts w:ascii="Comic Sans MS" w:hAnsi="Comic Sans MS"/>
          <w:sz w:val="36"/>
          <w:u w:val="single"/>
        </w:rPr>
        <w:t>Statutory National Curriculum Spellings</w:t>
      </w:r>
    </w:p>
    <w:p w:rsidR="0024591E" w:rsidRDefault="0024591E" w:rsidP="0024591E">
      <w:pPr>
        <w:pStyle w:val="NoSpacing"/>
        <w:jc w:val="center"/>
        <w:rPr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XSpec="center" w:tblpY="124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4591E" w:rsidRPr="0024591E" w:rsidTr="0024591E">
        <w:tc>
          <w:tcPr>
            <w:tcW w:w="2324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Autumn 1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st</w:t>
            </w:r>
            <w:r w:rsidRPr="0024591E">
              <w:rPr>
                <w:rFonts w:ascii="Comic Sans MS" w:hAnsi="Comic Sans MS"/>
                <w:sz w:val="24"/>
              </w:rPr>
              <w:t xml:space="preserve"> half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1</w:t>
            </w:r>
          </w:p>
        </w:tc>
        <w:tc>
          <w:tcPr>
            <w:tcW w:w="2324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Autumn 2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nd</w:t>
            </w:r>
            <w:r w:rsidRPr="0024591E">
              <w:rPr>
                <w:rFonts w:ascii="Comic Sans MS" w:hAnsi="Comic Sans MS"/>
                <w:sz w:val="24"/>
              </w:rPr>
              <w:t xml:space="preserve"> half 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2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Spring 1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st</w:t>
            </w:r>
            <w:r w:rsidRPr="0024591E">
              <w:rPr>
                <w:rFonts w:ascii="Comic Sans MS" w:hAnsi="Comic Sans MS"/>
                <w:sz w:val="24"/>
              </w:rPr>
              <w:t xml:space="preserve"> half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3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Spring 2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nd</w:t>
            </w:r>
            <w:r w:rsidRPr="0024591E">
              <w:rPr>
                <w:rFonts w:ascii="Comic Sans MS" w:hAnsi="Comic Sans MS"/>
                <w:sz w:val="24"/>
              </w:rPr>
              <w:t xml:space="preserve"> half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4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Summer 1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st</w:t>
            </w:r>
            <w:r w:rsidRPr="0024591E">
              <w:rPr>
                <w:rFonts w:ascii="Comic Sans MS" w:hAnsi="Comic Sans MS"/>
                <w:sz w:val="24"/>
              </w:rPr>
              <w:t xml:space="preserve"> half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5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Year 4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Summer 2</w:t>
            </w:r>
            <w:r w:rsidRPr="0024591E">
              <w:rPr>
                <w:rFonts w:ascii="Comic Sans MS" w:hAnsi="Comic Sans MS"/>
                <w:sz w:val="24"/>
                <w:vertAlign w:val="superscript"/>
              </w:rPr>
              <w:t>nd</w:t>
            </w:r>
            <w:r w:rsidRPr="0024591E">
              <w:rPr>
                <w:rFonts w:ascii="Comic Sans MS" w:hAnsi="Comic Sans MS"/>
                <w:sz w:val="24"/>
              </w:rPr>
              <w:t xml:space="preserve"> half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4"/>
              </w:rPr>
            </w:pPr>
            <w:r w:rsidRPr="0024591E">
              <w:rPr>
                <w:rFonts w:ascii="Comic Sans MS" w:hAnsi="Comic Sans MS"/>
                <w:sz w:val="24"/>
              </w:rPr>
              <w:t>Term 6</w:t>
            </w:r>
          </w:p>
        </w:tc>
      </w:tr>
      <w:tr w:rsidR="0024591E" w:rsidRPr="0024591E" w:rsidTr="0024591E">
        <w:tc>
          <w:tcPr>
            <w:tcW w:w="2324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 xml:space="preserve">accident 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believe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strange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reign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interest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various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possible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grammar</w:t>
            </w:r>
          </w:p>
        </w:tc>
        <w:tc>
          <w:tcPr>
            <w:tcW w:w="2324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woman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women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promise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therefore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opposite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ordinary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perhaps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pressure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particular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calendar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popular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position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possess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possession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purpose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potatoes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different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exercise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regular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complete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remember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sentence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separate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special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thought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weight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straight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favourite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strength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suppose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surprise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bicycle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business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medicine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natural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naughty</w:t>
            </w:r>
          </w:p>
        </w:tc>
        <w:tc>
          <w:tcPr>
            <w:tcW w:w="2325" w:type="dxa"/>
          </w:tcPr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peculiar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occasion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occasionally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probably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knowledge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experiment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experience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question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>disappear</w:t>
            </w:r>
          </w:p>
          <w:p w:rsidR="0024591E" w:rsidRPr="0024591E" w:rsidRDefault="0024591E" w:rsidP="0024591E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4591E">
              <w:rPr>
                <w:rFonts w:ascii="Comic Sans MS" w:hAnsi="Comic Sans MS"/>
                <w:sz w:val="28"/>
                <w:szCs w:val="28"/>
              </w:rPr>
              <w:t xml:space="preserve">important </w:t>
            </w:r>
          </w:p>
        </w:tc>
      </w:tr>
    </w:tbl>
    <w:p w:rsidR="0024591E" w:rsidRPr="0024591E" w:rsidRDefault="0024591E" w:rsidP="0024591E">
      <w:pPr>
        <w:pStyle w:val="NoSpacing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These are the additional spellings that we wish the children to learn in each term. These are in addition to their weekly spellings which usually follow a spelling pattern. </w:t>
      </w:r>
      <w:bookmarkStart w:id="0" w:name="_GoBack"/>
      <w:bookmarkEnd w:id="0"/>
    </w:p>
    <w:sectPr w:rsidR="0024591E" w:rsidRPr="0024591E" w:rsidSect="002459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91E"/>
    <w:rsid w:val="001E6FEB"/>
    <w:rsid w:val="0024591E"/>
    <w:rsid w:val="004448EF"/>
    <w:rsid w:val="00705425"/>
    <w:rsid w:val="0087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4CA4B6-97A5-4ABF-8BEF-8BF52A2F7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5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459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8A9725C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Wall</dc:creator>
  <cp:keywords/>
  <dc:description/>
  <cp:lastModifiedBy>Bev Casewell</cp:lastModifiedBy>
  <cp:revision>3</cp:revision>
  <dcterms:created xsi:type="dcterms:W3CDTF">2022-09-08T15:07:00Z</dcterms:created>
  <dcterms:modified xsi:type="dcterms:W3CDTF">2022-09-08T15:08:00Z</dcterms:modified>
</cp:coreProperties>
</file>