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834" w:rsidRDefault="00A9228E">
      <w:pPr>
        <w:spacing w:after="174"/>
        <w:ind w:left="14"/>
      </w:pPr>
      <w:r>
        <w:t xml:space="preserve"> </w:t>
      </w:r>
    </w:p>
    <w:p w:rsidR="00184834" w:rsidRDefault="00A9228E">
      <w:pPr>
        <w:spacing w:after="775"/>
        <w:ind w:left="14"/>
      </w:pPr>
      <w:r>
        <w:rPr>
          <w:rFonts w:ascii="Times New Roman" w:eastAsia="Times New Roman" w:hAnsi="Times New Roman" w:cs="Times New Roman"/>
          <w:sz w:val="32"/>
        </w:rPr>
        <w:t xml:space="preserve">   </w:t>
      </w:r>
      <w:r>
        <w:rPr>
          <w:rFonts w:ascii="Times New Roman" w:eastAsia="Times New Roman" w:hAnsi="Times New Roman" w:cs="Times New Roman"/>
          <w:sz w:val="32"/>
        </w:rPr>
        <w:tab/>
        <w:t xml:space="preserve"> </w:t>
      </w:r>
      <w:r>
        <w:rPr>
          <w:sz w:val="32"/>
          <w:vertAlign w:val="subscript"/>
        </w:rPr>
        <w:t xml:space="preserve"> </w:t>
      </w:r>
    </w:p>
    <w:p w:rsidR="00184834" w:rsidRDefault="00A9228E">
      <w:pPr>
        <w:spacing w:after="23"/>
        <w:jc w:val="right"/>
      </w:pPr>
      <w:r>
        <w:rPr>
          <w:noProof/>
        </w:rPr>
        <mc:AlternateContent>
          <mc:Choice Requires="wpg">
            <w:drawing>
              <wp:inline distT="0" distB="0" distL="0" distR="0">
                <wp:extent cx="5029200" cy="7257288"/>
                <wp:effectExtent l="0" t="0" r="0" b="0"/>
                <wp:docPr id="21643" name="Group 216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7257288"/>
                          <a:chOff x="0" y="0"/>
                          <a:chExt cx="5029200" cy="7257288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0" cy="7257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093976" y="3509772"/>
                            <a:ext cx="1034796" cy="377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Rectangle 22"/>
                        <wps:cNvSpPr/>
                        <wps:spPr>
                          <a:xfrm>
                            <a:off x="2094611" y="3566415"/>
                            <a:ext cx="1034885" cy="3778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34575" w:rsidRDefault="00234575">
                              <w:r>
                                <w:rPr>
                                  <w:sz w:val="44"/>
                                </w:rPr>
                                <w:t>Book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873375" y="367042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34575" w:rsidRDefault="00234575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872740" y="3509772"/>
                            <a:ext cx="83820" cy="377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Rectangle 26"/>
                        <wps:cNvSpPr/>
                        <wps:spPr>
                          <a:xfrm>
                            <a:off x="2873375" y="3433827"/>
                            <a:ext cx="83829" cy="3778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34575" w:rsidRDefault="00234575">
                              <w:r>
                                <w:rPr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936113" y="353784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34575" w:rsidRDefault="00234575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643" o:spid="_x0000_s1026" style="width:396pt;height:571.45pt;mso-position-horizontal-relative:char;mso-position-vertical-relative:line" coordsize="50292,7257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0292;height:72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">
                  <v:imagedata r:id="rId10" o:title=""/>
                </v:shape>
                <v:shape id="Picture 21" o:spid="_x0000_s1028" type="#_x0000_t75" style="position:absolute;left:20939;top:35097;width:10348;height:3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">
                  <v:imagedata r:id="rId11" o:title=""/>
                </v:shape>
                <v:rect id="Rectangle 22" o:spid="_x0000_s1029" style="position:absolute;left:20946;top:35664;width:10348;height:3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234575" w:rsidRDefault="00234575">
                        <w:r>
                          <w:rPr>
                            <w:sz w:val="44"/>
                          </w:rPr>
                          <w:t>Book 2</w:t>
                        </w:r>
                      </w:p>
                    </w:txbxContent>
                  </v:textbox>
                </v:rect>
                <v:rect id="Rectangle 23" o:spid="_x0000_s1030" style="position:absolute;left:28733;top:36704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234575" w:rsidRDefault="00234575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5" o:spid="_x0000_s1031" type="#_x0000_t75" style="position:absolute;left:28727;top:35097;width:838;height:3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">
                  <v:imagedata r:id="rId12" o:title=""/>
                </v:shape>
                <v:rect id="Rectangle 26" o:spid="_x0000_s1032" style="position:absolute;left:28733;top:34338;width:839;height:3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234575" w:rsidRDefault="00234575">
                        <w:r>
                          <w:rPr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3" style="position:absolute;left:29361;top:3537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234575" w:rsidRDefault="00234575"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t xml:space="preserve"> </w:t>
      </w:r>
    </w:p>
    <w:p w:rsidR="00184834" w:rsidRDefault="00A9228E">
      <w:pPr>
        <w:spacing w:after="0"/>
        <w:ind w:left="4142"/>
        <w:jc w:val="center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184834" w:rsidRDefault="00A9228E">
      <w:pPr>
        <w:spacing w:after="0"/>
        <w:ind w:left="4142"/>
        <w:jc w:val="center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184834" w:rsidRDefault="00A9228E">
      <w:pPr>
        <w:spacing w:after="0"/>
        <w:ind w:left="4142"/>
        <w:jc w:val="center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184834" w:rsidRDefault="00A9228E">
      <w:pPr>
        <w:spacing w:after="148"/>
        <w:ind w:left="4142"/>
        <w:jc w:val="center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184834" w:rsidRDefault="00A9228E">
      <w:pPr>
        <w:spacing w:after="0"/>
        <w:ind w:left="14"/>
      </w:pPr>
      <w:r>
        <w:lastRenderedPageBreak/>
        <w:t xml:space="preserve"> </w:t>
      </w:r>
    </w:p>
    <w:p w:rsidR="00184834" w:rsidRDefault="00A9228E">
      <w:pPr>
        <w:spacing w:after="0"/>
        <w:ind w:right="2599"/>
        <w:jc w:val="right"/>
      </w:pPr>
      <w:r>
        <w:rPr>
          <w:rFonts w:ascii="Times New Roman" w:eastAsia="Times New Roman" w:hAnsi="Times New Roman" w:cs="Times New Roman"/>
          <w:sz w:val="32"/>
        </w:rPr>
        <w:t>Set 1:  Words ending in ‘</w:t>
      </w:r>
      <w:r>
        <w:rPr>
          <w:rFonts w:ascii="Times New Roman" w:eastAsia="Times New Roman" w:hAnsi="Times New Roman" w:cs="Times New Roman"/>
          <w:color w:val="FF0000"/>
          <w:sz w:val="32"/>
        </w:rPr>
        <w:t>able</w:t>
      </w:r>
      <w:r>
        <w:rPr>
          <w:rFonts w:ascii="Times New Roman" w:eastAsia="Times New Roman" w:hAnsi="Times New Roman" w:cs="Times New Roman"/>
          <w:sz w:val="32"/>
        </w:rPr>
        <w:t>’</w:t>
      </w:r>
      <w:r>
        <w:t xml:space="preserve">  </w:t>
      </w:r>
    </w:p>
    <w:tbl>
      <w:tblPr>
        <w:tblStyle w:val="TableGrid"/>
        <w:tblW w:w="10456" w:type="dxa"/>
        <w:tblInd w:w="24" w:type="dxa"/>
        <w:tblCellMar>
          <w:top w:w="101" w:type="dxa"/>
          <w:left w:w="233" w:type="dxa"/>
          <w:right w:w="108" w:type="dxa"/>
        </w:tblCellMar>
        <w:tblLook w:val="04A0" w:firstRow="1" w:lastRow="0" w:firstColumn="1" w:lastColumn="0" w:noHBand="0" w:noVBand="1"/>
      </w:tblPr>
      <w:tblGrid>
        <w:gridCol w:w="2864"/>
        <w:gridCol w:w="3795"/>
        <w:gridCol w:w="3797"/>
      </w:tblGrid>
      <w:tr w:rsidR="00184834">
        <w:trPr>
          <w:trHeight w:val="806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101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1st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103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2nd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</w:tr>
      <w:tr w:rsidR="00184834" w:rsidTr="00BC31F0">
        <w:trPr>
          <w:trHeight w:val="685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measur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able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725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irrit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able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BC31F0">
        <w:trPr>
          <w:trHeight w:val="595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understand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able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652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fashion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able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BC31F0">
        <w:trPr>
          <w:trHeight w:val="806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account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able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587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deliver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able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BC31F0">
        <w:trPr>
          <w:trHeight w:val="739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disagree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able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>
        <w:trPr>
          <w:trHeight w:val="807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suit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able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>
        <w:trPr>
          <w:trHeight w:val="806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port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able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BC31F0">
        <w:trPr>
          <w:trHeight w:val="809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consider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able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BC31F0">
        <w:trPr>
          <w:trHeight w:val="806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neighbour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BC31F0">
        <w:trPr>
          <w:trHeight w:val="807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nuisance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BC31F0">
        <w:trPr>
          <w:trHeight w:val="809"/>
        </w:trPr>
        <w:tc>
          <w:tcPr>
            <w:tcW w:w="28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appreciate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7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</w:tbl>
    <w:p w:rsidR="00184834" w:rsidRDefault="00A9228E">
      <w:pPr>
        <w:spacing w:after="0"/>
        <w:ind w:left="1997"/>
      </w:pPr>
      <w:r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sz w:val="32"/>
          <w:vertAlign w:val="subscript"/>
        </w:rPr>
        <w:t xml:space="preserve"> </w:t>
      </w:r>
    </w:p>
    <w:p w:rsidR="00184834" w:rsidRDefault="00A9228E">
      <w:pPr>
        <w:spacing w:after="0"/>
      </w:pPr>
      <w:r>
        <w:rPr>
          <w:rFonts w:ascii="Times New Roman" w:eastAsia="Times New Roman" w:hAnsi="Times New Roman" w:cs="Times New Roman"/>
          <w:sz w:val="32"/>
        </w:rPr>
        <w:lastRenderedPageBreak/>
        <w:t xml:space="preserve"> </w:t>
      </w:r>
    </w:p>
    <w:p w:rsidR="00184834" w:rsidRDefault="00A9228E">
      <w:pPr>
        <w:spacing w:after="0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184834" w:rsidRDefault="00A9228E" w:rsidP="00860282">
      <w:pPr>
        <w:spacing w:after="0"/>
        <w:ind w:left="9" w:hanging="10"/>
        <w:jc w:val="center"/>
      </w:pPr>
      <w:r>
        <w:rPr>
          <w:rFonts w:ascii="Times New Roman" w:eastAsia="Times New Roman" w:hAnsi="Times New Roman" w:cs="Times New Roman"/>
          <w:sz w:val="32"/>
        </w:rPr>
        <w:t>Set 2:  Words ending in ‘</w:t>
      </w:r>
      <w:proofErr w:type="spellStart"/>
      <w:r>
        <w:rPr>
          <w:rFonts w:ascii="Times New Roman" w:eastAsia="Times New Roman" w:hAnsi="Times New Roman" w:cs="Times New Roman"/>
          <w:color w:val="FF0000"/>
          <w:sz w:val="32"/>
        </w:rPr>
        <w:t>cible</w:t>
      </w:r>
      <w:proofErr w:type="spellEnd"/>
      <w:r>
        <w:rPr>
          <w:rFonts w:ascii="Times New Roman" w:eastAsia="Times New Roman" w:hAnsi="Times New Roman" w:cs="Times New Roman"/>
          <w:sz w:val="32"/>
        </w:rPr>
        <w:t>’ and ‘</w:t>
      </w:r>
      <w:proofErr w:type="spellStart"/>
      <w:r>
        <w:rPr>
          <w:rFonts w:ascii="Times New Roman" w:eastAsia="Times New Roman" w:hAnsi="Times New Roman" w:cs="Times New Roman"/>
          <w:color w:val="FF0000"/>
          <w:sz w:val="32"/>
        </w:rPr>
        <w:t>gible</w:t>
      </w:r>
      <w:proofErr w:type="spellEnd"/>
      <w:r>
        <w:rPr>
          <w:rFonts w:ascii="Times New Roman" w:eastAsia="Times New Roman" w:hAnsi="Times New Roman" w:cs="Times New Roman"/>
          <w:sz w:val="32"/>
        </w:rPr>
        <w:t>’</w:t>
      </w:r>
    </w:p>
    <w:tbl>
      <w:tblPr>
        <w:tblStyle w:val="TableGrid"/>
        <w:tblW w:w="10456" w:type="dxa"/>
        <w:tblInd w:w="24" w:type="dxa"/>
        <w:tblCellMar>
          <w:top w:w="101" w:type="dxa"/>
        </w:tblCellMar>
        <w:tblLook w:val="04A0" w:firstRow="1" w:lastRow="0" w:firstColumn="1" w:lastColumn="0" w:noHBand="0" w:noVBand="1"/>
      </w:tblPr>
      <w:tblGrid>
        <w:gridCol w:w="2470"/>
        <w:gridCol w:w="3994"/>
        <w:gridCol w:w="3992"/>
      </w:tblGrid>
      <w:tr w:rsidR="00184834" w:rsidTr="000A6EAB">
        <w:trPr>
          <w:trHeight w:val="609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38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1st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48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2nd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</w:tr>
      <w:tr w:rsidR="00184834" w:rsidTr="000A6EAB">
        <w:trPr>
          <w:trHeight w:val="578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invin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cible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5"/>
            </w:pPr>
            <w:r>
              <w:t xml:space="preserve">  </w:t>
            </w:r>
          </w:p>
        </w:tc>
      </w:tr>
      <w:tr w:rsidR="00184834" w:rsidTr="000A6EAB">
        <w:trPr>
          <w:trHeight w:val="601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for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cible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5"/>
            </w:pPr>
            <w:r>
              <w:t xml:space="preserve">  </w:t>
            </w:r>
          </w:p>
        </w:tc>
      </w:tr>
      <w:tr w:rsidR="00184834" w:rsidTr="000A6EAB">
        <w:trPr>
          <w:trHeight w:val="583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eli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gible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5"/>
            </w:pPr>
            <w:r>
              <w:t xml:space="preserve">  </w:t>
            </w:r>
          </w:p>
        </w:tc>
      </w:tr>
      <w:tr w:rsidR="00184834" w:rsidTr="000A6EAB">
        <w:trPr>
          <w:trHeight w:val="593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A6EAB" w:rsidRDefault="000A6EAB" w:rsidP="000A6EAB">
            <w:pPr>
              <w:ind w:left="238"/>
              <w:rPr>
                <w:rFonts w:ascii="Times New Roman" w:eastAsia="Times New Roman" w:hAnsi="Times New Roman" w:cs="Times New Roman"/>
                <w:color w:val="FF0000"/>
                <w:sz w:val="40"/>
              </w:rPr>
            </w:pPr>
            <w:r>
              <w:rPr>
                <w:rFonts w:ascii="Times New Roman" w:eastAsia="Times New Roman" w:hAnsi="Times New Roman" w:cs="Times New Roman"/>
                <w:sz w:val="40"/>
              </w:rPr>
              <w:t>negli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gible</w:t>
            </w:r>
          </w:p>
          <w:p w:rsidR="00184834" w:rsidRDefault="00184834">
            <w:pPr>
              <w:ind w:left="238"/>
            </w:pP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5"/>
            </w:pPr>
            <w:r>
              <w:t xml:space="preserve">  </w:t>
            </w:r>
          </w:p>
        </w:tc>
      </w:tr>
      <w:tr w:rsidR="00184834" w:rsidTr="000A6EAB">
        <w:trPr>
          <w:trHeight w:val="717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le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gible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5"/>
            </w:pPr>
            <w:r>
              <w:t xml:space="preserve">  </w:t>
            </w:r>
          </w:p>
        </w:tc>
      </w:tr>
      <w:tr w:rsidR="00184834" w:rsidTr="000A6EAB">
        <w:trPr>
          <w:trHeight w:val="729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0A6EAB" w:rsidP="000A6EAB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ille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gible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5"/>
            </w:pPr>
            <w:r>
              <w:t xml:space="preserve">  </w:t>
            </w:r>
          </w:p>
        </w:tc>
      </w:tr>
      <w:tr w:rsidR="00184834" w:rsidTr="000A6EAB">
        <w:trPr>
          <w:trHeight w:val="600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sz w:val="34"/>
                <w:vertAlign w:val="subscript"/>
              </w:rPr>
              <w:t xml:space="preserve">  </w:t>
            </w:r>
            <w:r w:rsidR="000A6EAB">
              <w:rPr>
                <w:rFonts w:ascii="Times New Roman" w:eastAsia="Times New Roman" w:hAnsi="Times New Roman" w:cs="Times New Roman"/>
                <w:sz w:val="40"/>
              </w:rPr>
              <w:t>tan</w:t>
            </w:r>
            <w:r w:rsidR="000A6EAB">
              <w:rPr>
                <w:rFonts w:ascii="Times New Roman" w:eastAsia="Times New Roman" w:hAnsi="Times New Roman" w:cs="Times New Roman"/>
                <w:color w:val="FF0000"/>
                <w:sz w:val="40"/>
              </w:rPr>
              <w:t>gible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5"/>
            </w:pPr>
            <w:r>
              <w:t xml:space="preserve">  </w:t>
            </w:r>
          </w:p>
        </w:tc>
      </w:tr>
      <w:tr w:rsidR="000A6EAB" w:rsidTr="000A6EAB">
        <w:trPr>
          <w:trHeight w:val="709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0A6EAB" w:rsidRDefault="000A6EAB" w:rsidP="000A6EAB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intan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gible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A6EAB" w:rsidRDefault="000A6EAB" w:rsidP="000A6EAB">
            <w:pPr>
              <w:ind w:left="238"/>
            </w:pPr>
            <w: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6EAB" w:rsidRDefault="000A6EAB" w:rsidP="000A6EAB">
            <w:pPr>
              <w:ind w:left="245"/>
            </w:pPr>
            <w:r>
              <w:t xml:space="preserve">  </w:t>
            </w:r>
          </w:p>
        </w:tc>
      </w:tr>
      <w:tr w:rsidR="000A6EAB" w:rsidTr="000A6EAB">
        <w:trPr>
          <w:trHeight w:val="709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A6EAB" w:rsidRDefault="000A6EAB" w:rsidP="000A6EAB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unintelli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gible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A6EAB" w:rsidRDefault="000A6EAB" w:rsidP="000A6EAB">
            <w:pPr>
              <w:ind w:left="238"/>
            </w:pP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6EAB" w:rsidRDefault="000A6EAB" w:rsidP="000A6EAB">
            <w:pPr>
              <w:ind w:left="245"/>
            </w:pPr>
          </w:p>
        </w:tc>
      </w:tr>
      <w:tr w:rsidR="00184834" w:rsidTr="000A6EAB">
        <w:trPr>
          <w:trHeight w:val="677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pPr>
              <w:ind w:left="238"/>
            </w:pPr>
            <w:r>
              <w:rPr>
                <w:sz w:val="34"/>
                <w:vertAlign w:val="subscript"/>
              </w:rPr>
              <w:t xml:space="preserve">  </w:t>
            </w:r>
            <w:r w:rsidR="000A6EAB">
              <w:rPr>
                <w:rFonts w:ascii="Times New Roman" w:eastAsia="Times New Roman" w:hAnsi="Times New Roman" w:cs="Times New Roman"/>
                <w:sz w:val="40"/>
              </w:rPr>
              <w:t>submer</w:t>
            </w:r>
            <w:r w:rsidR="000A6EAB">
              <w:rPr>
                <w:rFonts w:ascii="Times New Roman" w:eastAsia="Times New Roman" w:hAnsi="Times New Roman" w:cs="Times New Roman"/>
                <w:color w:val="FF0000"/>
                <w:sz w:val="40"/>
              </w:rPr>
              <w:t>gible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5"/>
            </w:pPr>
            <w:r>
              <w:t xml:space="preserve">  </w:t>
            </w:r>
          </w:p>
        </w:tc>
      </w:tr>
      <w:tr w:rsidR="00184834" w:rsidTr="000A6EAB">
        <w:trPr>
          <w:trHeight w:val="857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accommodate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-5" w:right="3657"/>
              <w:jc w:val="both"/>
            </w:pPr>
            <w:r>
              <w:t xml:space="preserve">   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  <w:r>
              <w:t xml:space="preserve">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5"/>
            </w:pPr>
            <w:r>
              <w:t xml:space="preserve">  </w:t>
            </w:r>
          </w:p>
        </w:tc>
      </w:tr>
      <w:tr w:rsidR="00184834" w:rsidTr="000A6EAB">
        <w:trPr>
          <w:trHeight w:val="941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opportunity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5"/>
            </w:pPr>
            <w:r>
              <w:t xml:space="preserve">  </w:t>
            </w:r>
          </w:p>
        </w:tc>
      </w:tr>
      <w:tr w:rsidR="00184834" w:rsidTr="000A6EAB">
        <w:trPr>
          <w:trHeight w:val="823"/>
        </w:trPr>
        <w:tc>
          <w:tcPr>
            <w:tcW w:w="2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parliament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5"/>
            </w:pPr>
            <w:r>
              <w:t xml:space="preserve">  </w:t>
            </w:r>
          </w:p>
        </w:tc>
      </w:tr>
    </w:tbl>
    <w:p w:rsidR="00860282" w:rsidRDefault="00860282">
      <w:pPr>
        <w:spacing w:after="0"/>
        <w:ind w:left="9" w:hanging="10"/>
        <w:rPr>
          <w:rFonts w:ascii="Times New Roman" w:eastAsia="Times New Roman" w:hAnsi="Times New Roman" w:cs="Times New Roman"/>
          <w:sz w:val="32"/>
        </w:rPr>
      </w:pPr>
    </w:p>
    <w:p w:rsidR="00184834" w:rsidRDefault="00A9228E" w:rsidP="00860282">
      <w:pPr>
        <w:spacing w:after="0"/>
        <w:ind w:left="9" w:hanging="10"/>
        <w:jc w:val="center"/>
      </w:pPr>
      <w:r>
        <w:rPr>
          <w:rFonts w:ascii="Times New Roman" w:eastAsia="Times New Roman" w:hAnsi="Times New Roman" w:cs="Times New Roman"/>
          <w:sz w:val="32"/>
        </w:rPr>
        <w:lastRenderedPageBreak/>
        <w:t xml:space="preserve">Set 3:  Words ending in </w:t>
      </w:r>
      <w:r>
        <w:rPr>
          <w:rFonts w:ascii="Times New Roman" w:eastAsia="Times New Roman" w:hAnsi="Times New Roman" w:cs="Times New Roman"/>
          <w:color w:val="FF0000"/>
          <w:sz w:val="32"/>
        </w:rPr>
        <w:t>‘</w:t>
      </w:r>
      <w:proofErr w:type="spellStart"/>
      <w:r>
        <w:rPr>
          <w:rFonts w:ascii="Times New Roman" w:eastAsia="Times New Roman" w:hAnsi="Times New Roman" w:cs="Times New Roman"/>
          <w:color w:val="FF0000"/>
          <w:sz w:val="32"/>
        </w:rPr>
        <w:t>ceable</w:t>
      </w:r>
      <w:proofErr w:type="spellEnd"/>
      <w:r>
        <w:rPr>
          <w:rFonts w:ascii="Times New Roman" w:eastAsia="Times New Roman" w:hAnsi="Times New Roman" w:cs="Times New Roman"/>
          <w:color w:val="FF0000"/>
          <w:sz w:val="32"/>
        </w:rPr>
        <w:t>’</w:t>
      </w:r>
      <w:proofErr w:type="gramStart"/>
      <w:r>
        <w:rPr>
          <w:rFonts w:ascii="Times New Roman" w:eastAsia="Times New Roman" w:hAnsi="Times New Roman" w:cs="Times New Roman"/>
          <w:color w:val="FF0000"/>
          <w:sz w:val="32"/>
        </w:rPr>
        <w:t>/‘</w:t>
      </w:r>
      <w:proofErr w:type="spellStart"/>
      <w:proofErr w:type="gramEnd"/>
      <w:r>
        <w:rPr>
          <w:rFonts w:ascii="Times New Roman" w:eastAsia="Times New Roman" w:hAnsi="Times New Roman" w:cs="Times New Roman"/>
          <w:color w:val="FF0000"/>
          <w:sz w:val="32"/>
        </w:rPr>
        <w:t>geable</w:t>
      </w:r>
      <w:proofErr w:type="spellEnd"/>
      <w:r>
        <w:rPr>
          <w:rFonts w:ascii="Times New Roman" w:eastAsia="Times New Roman" w:hAnsi="Times New Roman" w:cs="Times New Roman"/>
          <w:color w:val="FF0000"/>
          <w:sz w:val="32"/>
        </w:rPr>
        <w:t>’</w:t>
      </w:r>
    </w:p>
    <w:tbl>
      <w:tblPr>
        <w:tblStyle w:val="TableGrid"/>
        <w:tblW w:w="10456" w:type="dxa"/>
        <w:tblInd w:w="24" w:type="dxa"/>
        <w:tblCellMar>
          <w:top w:w="101" w:type="dxa"/>
          <w:right w:w="13" w:type="dxa"/>
        </w:tblCellMar>
        <w:tblLook w:val="04A0" w:firstRow="1" w:lastRow="0" w:firstColumn="1" w:lastColumn="0" w:noHBand="0" w:noVBand="1"/>
      </w:tblPr>
      <w:tblGrid>
        <w:gridCol w:w="3106"/>
        <w:gridCol w:w="3675"/>
        <w:gridCol w:w="3675"/>
      </w:tblGrid>
      <w:tr w:rsidR="00184834">
        <w:trPr>
          <w:trHeight w:val="938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39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1st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46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2nd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</w:tr>
      <w:tr w:rsidR="00184834">
        <w:trPr>
          <w:trHeight w:val="768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unpronoun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ceable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spacing w:after="60"/>
              <w:ind w:left="238"/>
            </w:pPr>
            <w:r>
              <w:t xml:space="preserve">  </w:t>
            </w:r>
          </w:p>
          <w:p w:rsidR="00184834" w:rsidRDefault="00A9228E">
            <w:pPr>
              <w:ind w:left="-14"/>
            </w:pPr>
            <w:r>
              <w:t xml:space="preserve"> 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  <w:tr w:rsidR="00184834" w:rsidTr="00234575">
        <w:trPr>
          <w:trHeight w:val="653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unnoti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ceable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  <w:tr w:rsidR="00184834" w:rsidTr="00234575">
        <w:trPr>
          <w:trHeight w:val="737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irrepla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ceable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  <w:tr w:rsidR="00234575" w:rsidTr="00D5400F">
        <w:trPr>
          <w:trHeight w:val="737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34575" w:rsidRDefault="00234575">
            <w:pPr>
              <w:ind w:left="238"/>
              <w:rPr>
                <w:rFonts w:ascii="Times New Roman" w:eastAsia="Times New Roman" w:hAnsi="Times New Roman" w:cs="Times New Roman"/>
                <w:sz w:val="40"/>
              </w:rPr>
            </w:pPr>
            <w:r>
              <w:rPr>
                <w:rFonts w:ascii="Times New Roman" w:eastAsia="Times New Roman" w:hAnsi="Times New Roman" w:cs="Times New Roman"/>
                <w:sz w:val="40"/>
              </w:rPr>
              <w:t>untra</w:t>
            </w:r>
            <w:r w:rsidRPr="00234575">
              <w:rPr>
                <w:rFonts w:ascii="Times New Roman" w:eastAsia="Times New Roman" w:hAnsi="Times New Roman" w:cs="Times New Roman"/>
                <w:color w:val="FF0000"/>
                <w:sz w:val="40"/>
              </w:rPr>
              <w:t>ceable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234575" w:rsidRDefault="00234575">
            <w:pPr>
              <w:ind w:left="238"/>
            </w:pP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4575" w:rsidRDefault="00234575">
            <w:pPr>
              <w:ind w:left="242"/>
            </w:pPr>
          </w:p>
        </w:tc>
      </w:tr>
      <w:tr w:rsidR="00184834" w:rsidTr="00D5400F">
        <w:trPr>
          <w:trHeight w:val="719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rechar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geable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  <w:tr w:rsidR="00184834" w:rsidTr="00234575">
        <w:trPr>
          <w:trHeight w:val="857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interchan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geable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  <w:tr w:rsidR="00184834" w:rsidTr="00234575">
        <w:trPr>
          <w:trHeight w:val="617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unmana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geable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  <w:tr w:rsidR="00184834" w:rsidTr="00234575">
        <w:trPr>
          <w:trHeight w:val="586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exchan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geable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  <w:tr w:rsidR="00184834" w:rsidTr="00D5400F">
        <w:trPr>
          <w:trHeight w:val="737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for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geable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  <w:tr w:rsidR="00184834" w:rsidTr="00D5400F">
        <w:trPr>
          <w:trHeight w:val="775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>salva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geable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  <w:tr w:rsidR="00184834" w:rsidTr="00234575">
        <w:trPr>
          <w:trHeight w:val="733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persuade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  <w:tr w:rsidR="00184834" w:rsidTr="00234575">
        <w:trPr>
          <w:trHeight w:val="659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physical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  <w:tr w:rsidR="00184834" w:rsidTr="00234575">
        <w:trPr>
          <w:trHeight w:val="727"/>
        </w:trPr>
        <w:tc>
          <w:tcPr>
            <w:tcW w:w="31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8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prejudice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8"/>
            </w:pPr>
            <w:r>
              <w:t xml:space="preserve"> 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42"/>
            </w:pPr>
            <w:r>
              <w:t xml:space="preserve">  </w:t>
            </w:r>
          </w:p>
        </w:tc>
      </w:tr>
    </w:tbl>
    <w:p w:rsidR="00184834" w:rsidRDefault="00A9228E">
      <w:pPr>
        <w:spacing w:after="0"/>
        <w:ind w:left="1976"/>
      </w:pPr>
      <w:r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sz w:val="32"/>
          <w:vertAlign w:val="subscript"/>
        </w:rPr>
        <w:t xml:space="preserve"> </w:t>
      </w:r>
    </w:p>
    <w:p w:rsidR="00860282" w:rsidRDefault="00860282">
      <w:pPr>
        <w:spacing w:after="0"/>
        <w:ind w:left="1986" w:hanging="10"/>
        <w:rPr>
          <w:rFonts w:ascii="Times New Roman" w:eastAsia="Times New Roman" w:hAnsi="Times New Roman" w:cs="Times New Roman"/>
          <w:sz w:val="32"/>
        </w:rPr>
      </w:pPr>
    </w:p>
    <w:p w:rsidR="00184834" w:rsidRDefault="00A9228E">
      <w:pPr>
        <w:spacing w:after="0"/>
        <w:ind w:left="1986" w:hanging="10"/>
      </w:pPr>
      <w:r>
        <w:rPr>
          <w:rFonts w:ascii="Times New Roman" w:eastAsia="Times New Roman" w:hAnsi="Times New Roman" w:cs="Times New Roman"/>
          <w:sz w:val="32"/>
        </w:rPr>
        <w:lastRenderedPageBreak/>
        <w:t>Set 4:  Words ending in ‘</w:t>
      </w:r>
      <w:proofErr w:type="spellStart"/>
      <w:r>
        <w:rPr>
          <w:rFonts w:ascii="Times New Roman" w:eastAsia="Times New Roman" w:hAnsi="Times New Roman" w:cs="Times New Roman"/>
          <w:color w:val="FF0000"/>
          <w:sz w:val="32"/>
        </w:rPr>
        <w:t>fer</w:t>
      </w:r>
      <w:proofErr w:type="spellEnd"/>
      <w:r>
        <w:rPr>
          <w:rFonts w:ascii="Times New Roman" w:eastAsia="Times New Roman" w:hAnsi="Times New Roman" w:cs="Times New Roman"/>
          <w:sz w:val="32"/>
        </w:rPr>
        <w:t xml:space="preserve">’ with a suffix </w:t>
      </w:r>
      <w:r>
        <w:t xml:space="preserve">  </w:t>
      </w:r>
    </w:p>
    <w:tbl>
      <w:tblPr>
        <w:tblStyle w:val="TableGrid"/>
        <w:tblW w:w="10456" w:type="dxa"/>
        <w:tblInd w:w="24" w:type="dxa"/>
        <w:tblCellMar>
          <w:top w:w="101" w:type="dxa"/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408"/>
        <w:gridCol w:w="4023"/>
        <w:gridCol w:w="4025"/>
      </w:tblGrid>
      <w:tr w:rsidR="00184834">
        <w:trPr>
          <w:trHeight w:val="852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103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1st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101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2nd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</w:tr>
      <w:tr w:rsidR="00184834" w:rsidTr="00D5400F">
        <w:trPr>
          <w:trHeight w:val="782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34575" w:rsidRDefault="00234575">
            <w:r>
              <w:rPr>
                <w:rFonts w:ascii="Times New Roman" w:eastAsia="Times New Roman" w:hAnsi="Times New Roman" w:cs="Times New Roman"/>
                <w:sz w:val="40"/>
              </w:rPr>
              <w:t>de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ferred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737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trans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ferred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234575" w:rsidTr="00D5400F">
        <w:trPr>
          <w:trHeight w:val="737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34575" w:rsidRDefault="00234575">
            <w:pPr>
              <w:rPr>
                <w:rFonts w:ascii="Times New Roman" w:eastAsia="Times New Roman" w:hAnsi="Times New Roman" w:cs="Times New Roman"/>
                <w:sz w:val="40"/>
              </w:rPr>
            </w:pPr>
            <w:r>
              <w:rPr>
                <w:rFonts w:ascii="Times New Roman" w:eastAsia="Times New Roman" w:hAnsi="Times New Roman" w:cs="Times New Roman"/>
                <w:sz w:val="40"/>
              </w:rPr>
              <w:t>trans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ference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234575" w:rsidRDefault="00234575"/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4575" w:rsidRDefault="00234575"/>
        </w:tc>
      </w:tr>
      <w:tr w:rsidR="00184834" w:rsidTr="00234575">
        <w:trPr>
          <w:trHeight w:val="735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234575" w:rsidRDefault="00A9228E" w:rsidP="00234575">
            <w:pPr>
              <w:rPr>
                <w:sz w:val="34"/>
                <w:vertAlign w:val="subscript"/>
              </w:rPr>
            </w:pPr>
            <w:r>
              <w:rPr>
                <w:sz w:val="34"/>
                <w:vertAlign w:val="subscript"/>
              </w:rPr>
              <w:t xml:space="preserve">  </w:t>
            </w:r>
            <w:r w:rsidR="00234575">
              <w:rPr>
                <w:rFonts w:ascii="Times New Roman" w:eastAsia="Times New Roman" w:hAnsi="Times New Roman" w:cs="Times New Roman"/>
                <w:sz w:val="40"/>
              </w:rPr>
              <w:t>re</w:t>
            </w:r>
            <w:r w:rsidR="00234575">
              <w:rPr>
                <w:rFonts w:ascii="Times New Roman" w:eastAsia="Times New Roman" w:hAnsi="Times New Roman" w:cs="Times New Roman"/>
                <w:color w:val="FF0000"/>
                <w:sz w:val="40"/>
              </w:rPr>
              <w:t>ferred</w:t>
            </w:r>
            <w:r w:rsidR="00234575">
              <w:rPr>
                <w:sz w:val="34"/>
                <w:vertAlign w:val="subscript"/>
              </w:rPr>
              <w:t xml:space="preserve">  </w:t>
            </w:r>
          </w:p>
          <w:p w:rsidR="00184834" w:rsidRDefault="00184834"/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715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234575" w:rsidRDefault="00234575">
            <w:r>
              <w:rPr>
                <w:rFonts w:ascii="Times New Roman" w:eastAsia="Times New Roman" w:hAnsi="Times New Roman" w:cs="Times New Roman"/>
                <w:sz w:val="40"/>
              </w:rPr>
              <w:t>re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ference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701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234575">
            <w:r>
              <w:rPr>
                <w:rFonts w:ascii="Times New Roman" w:eastAsia="Times New Roman" w:hAnsi="Times New Roman" w:cs="Times New Roman"/>
                <w:sz w:val="40"/>
              </w:rPr>
              <w:t>re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feree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234575" w:rsidTr="00234575">
        <w:trPr>
          <w:trHeight w:val="701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234575" w:rsidRDefault="00234575">
            <w:pPr>
              <w:rPr>
                <w:rFonts w:ascii="Times New Roman" w:eastAsia="Times New Roman" w:hAnsi="Times New Roman" w:cs="Times New Roman"/>
                <w:sz w:val="40"/>
              </w:rPr>
            </w:pPr>
            <w:r>
              <w:rPr>
                <w:rFonts w:ascii="Times New Roman" w:eastAsia="Times New Roman" w:hAnsi="Times New Roman" w:cs="Times New Roman"/>
                <w:sz w:val="40"/>
              </w:rPr>
              <w:t>pre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ferred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234575" w:rsidRDefault="00234575"/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4575" w:rsidRDefault="00234575"/>
        </w:tc>
      </w:tr>
      <w:tr w:rsidR="00184834" w:rsidTr="00234575">
        <w:trPr>
          <w:trHeight w:val="850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pre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ference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234575">
        <w:trPr>
          <w:trHeight w:val="847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34575" w:rsidRDefault="00234575" w:rsidP="00234575">
            <w:r>
              <w:rPr>
                <w:rFonts w:ascii="Times New Roman" w:eastAsia="Times New Roman" w:hAnsi="Times New Roman" w:cs="Times New Roman"/>
                <w:sz w:val="40"/>
              </w:rPr>
              <w:t>con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ferred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234575" w:rsidRDefault="00234575" w:rsidP="00234575">
            <w: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4575" w:rsidRDefault="00234575" w:rsidP="00234575">
            <w:r>
              <w:t xml:space="preserve">  </w:t>
            </w:r>
          </w:p>
        </w:tc>
      </w:tr>
      <w:tr w:rsidR="00234575" w:rsidTr="00D5400F">
        <w:trPr>
          <w:trHeight w:val="672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34575" w:rsidRDefault="00234575" w:rsidP="00234575">
            <w:r>
              <w:rPr>
                <w:rFonts w:ascii="Times New Roman" w:eastAsia="Times New Roman" w:hAnsi="Times New Roman" w:cs="Times New Roman"/>
                <w:sz w:val="40"/>
              </w:rPr>
              <w:t>con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ference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234575" w:rsidRDefault="00234575" w:rsidP="00234575">
            <w: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4575" w:rsidRDefault="00234575" w:rsidP="00234575">
            <w:r>
              <w:t xml:space="preserve">  </w:t>
            </w:r>
          </w:p>
        </w:tc>
      </w:tr>
      <w:tr w:rsidR="00184834" w:rsidTr="00234575">
        <w:trPr>
          <w:trHeight w:val="723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privilege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775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profession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717"/>
        </w:trPr>
        <w:tc>
          <w:tcPr>
            <w:tcW w:w="24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programme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402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</w:tbl>
    <w:p w:rsidR="00184834" w:rsidRDefault="00A9228E">
      <w:pPr>
        <w:spacing w:after="0"/>
        <w:ind w:left="2792"/>
      </w:pPr>
      <w:r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sz w:val="32"/>
          <w:vertAlign w:val="subscript"/>
        </w:rPr>
        <w:t xml:space="preserve"> </w:t>
      </w:r>
    </w:p>
    <w:p w:rsidR="00184834" w:rsidRDefault="00A9228E">
      <w:pPr>
        <w:spacing w:after="0"/>
        <w:ind w:left="2792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184834" w:rsidRDefault="00A9228E">
      <w:pPr>
        <w:spacing w:after="0"/>
        <w:ind w:left="2802" w:hanging="10"/>
      </w:pPr>
      <w:r>
        <w:rPr>
          <w:rFonts w:ascii="Times New Roman" w:eastAsia="Times New Roman" w:hAnsi="Times New Roman" w:cs="Times New Roman"/>
          <w:sz w:val="32"/>
        </w:rPr>
        <w:lastRenderedPageBreak/>
        <w:t>Set 5:  Words with a</w:t>
      </w:r>
      <w:r>
        <w:rPr>
          <w:rFonts w:ascii="Times New Roman" w:eastAsia="Times New Roman" w:hAnsi="Times New Roman" w:cs="Times New Roman"/>
          <w:color w:val="FF0000"/>
          <w:sz w:val="32"/>
        </w:rPr>
        <w:t xml:space="preserve"> hyphen</w:t>
      </w:r>
      <w:r>
        <w:rPr>
          <w:sz w:val="32"/>
          <w:vertAlign w:val="subscript"/>
        </w:rPr>
        <w:t xml:space="preserve"> </w:t>
      </w:r>
      <w:r>
        <w:t xml:space="preserve"> </w:t>
      </w:r>
    </w:p>
    <w:tbl>
      <w:tblPr>
        <w:tblStyle w:val="TableGrid"/>
        <w:tblW w:w="10456" w:type="dxa"/>
        <w:tblInd w:w="24" w:type="dxa"/>
        <w:tblCellMar>
          <w:top w:w="101" w:type="dxa"/>
          <w:left w:w="233" w:type="dxa"/>
        </w:tblCellMar>
        <w:tblLook w:val="04A0" w:firstRow="1" w:lastRow="0" w:firstColumn="1" w:lastColumn="0" w:noHBand="0" w:noVBand="1"/>
      </w:tblPr>
      <w:tblGrid>
        <w:gridCol w:w="2530"/>
        <w:gridCol w:w="3963"/>
        <w:gridCol w:w="3963"/>
      </w:tblGrid>
      <w:tr w:rsidR="00184834" w:rsidTr="00D5400F">
        <w:trPr>
          <w:trHeight w:val="771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103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1st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101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2nd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</w:tr>
      <w:tr w:rsidR="00184834" w:rsidTr="00D5400F">
        <w:trPr>
          <w:trHeight w:val="727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re-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cover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579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re-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enter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595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co-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operate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588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co-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ordinate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590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co-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own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444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co-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host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580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re-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create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589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re-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elect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727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co-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driver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725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pre-</w:t>
            </w:r>
            <w:r>
              <w:rPr>
                <w:rFonts w:ascii="Times New Roman" w:eastAsia="Times New Roman" w:hAnsi="Times New Roman" w:cs="Times New Roman"/>
                <w:sz w:val="40"/>
              </w:rPr>
              <w:t>owned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595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pronunciation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587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queue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583"/>
        </w:trPr>
        <w:tc>
          <w:tcPr>
            <w:tcW w:w="2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recognise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</w:tbl>
    <w:p w:rsidR="00D5400F" w:rsidRDefault="00A9228E">
      <w:pPr>
        <w:spacing w:after="0"/>
        <w:ind w:left="3162" w:hanging="10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D5400F" w:rsidRDefault="00D5400F">
      <w:pPr>
        <w:spacing w:after="0"/>
        <w:ind w:left="3162" w:hanging="10"/>
        <w:rPr>
          <w:rFonts w:ascii="Times New Roman" w:eastAsia="Times New Roman" w:hAnsi="Times New Roman" w:cs="Times New Roman"/>
          <w:sz w:val="32"/>
        </w:rPr>
      </w:pPr>
    </w:p>
    <w:p w:rsidR="00D5400F" w:rsidRDefault="00D5400F">
      <w:pPr>
        <w:spacing w:after="0"/>
        <w:ind w:left="3162" w:hanging="10"/>
        <w:rPr>
          <w:rFonts w:ascii="Times New Roman" w:eastAsia="Times New Roman" w:hAnsi="Times New Roman" w:cs="Times New Roman"/>
          <w:sz w:val="32"/>
        </w:rPr>
      </w:pPr>
    </w:p>
    <w:p w:rsidR="00860282" w:rsidRDefault="00860282">
      <w:pPr>
        <w:spacing w:after="0"/>
        <w:ind w:left="3162" w:hanging="10"/>
        <w:rPr>
          <w:rFonts w:ascii="Times New Roman" w:eastAsia="Times New Roman" w:hAnsi="Times New Roman" w:cs="Times New Roman"/>
          <w:sz w:val="32"/>
        </w:rPr>
      </w:pPr>
    </w:p>
    <w:p w:rsidR="00940F9B" w:rsidRDefault="00940F9B">
      <w:pPr>
        <w:spacing w:after="0"/>
        <w:ind w:left="3162" w:hanging="10"/>
        <w:rPr>
          <w:rFonts w:ascii="Times New Roman" w:eastAsia="Times New Roman" w:hAnsi="Times New Roman" w:cs="Times New Roman"/>
          <w:sz w:val="32"/>
        </w:rPr>
      </w:pPr>
    </w:p>
    <w:p w:rsidR="00940F9B" w:rsidRDefault="00940F9B">
      <w:pPr>
        <w:spacing w:after="0"/>
        <w:ind w:left="3162" w:hanging="10"/>
        <w:rPr>
          <w:rFonts w:ascii="Times New Roman" w:eastAsia="Times New Roman" w:hAnsi="Times New Roman" w:cs="Times New Roman"/>
          <w:sz w:val="32"/>
        </w:rPr>
      </w:pPr>
    </w:p>
    <w:p w:rsidR="00184834" w:rsidRDefault="00A9228E">
      <w:pPr>
        <w:spacing w:after="0"/>
        <w:ind w:left="3162" w:hanging="10"/>
      </w:pPr>
      <w:r>
        <w:rPr>
          <w:rFonts w:ascii="Times New Roman" w:eastAsia="Times New Roman" w:hAnsi="Times New Roman" w:cs="Times New Roman"/>
          <w:sz w:val="32"/>
        </w:rPr>
        <w:lastRenderedPageBreak/>
        <w:t>Set 6: Words with ‘</w:t>
      </w:r>
      <w:proofErr w:type="spellStart"/>
      <w:r>
        <w:rPr>
          <w:rFonts w:ascii="Times New Roman" w:eastAsia="Times New Roman" w:hAnsi="Times New Roman" w:cs="Times New Roman"/>
          <w:color w:val="FF0000"/>
          <w:sz w:val="32"/>
        </w:rPr>
        <w:t>cei</w:t>
      </w:r>
      <w:proofErr w:type="spellEnd"/>
      <w:r>
        <w:rPr>
          <w:rFonts w:ascii="Times New Roman" w:eastAsia="Times New Roman" w:hAnsi="Times New Roman" w:cs="Times New Roman"/>
          <w:sz w:val="32"/>
        </w:rPr>
        <w:t>’</w:t>
      </w:r>
      <w:r>
        <w:t xml:space="preserve">  </w:t>
      </w:r>
    </w:p>
    <w:tbl>
      <w:tblPr>
        <w:tblStyle w:val="TableGrid"/>
        <w:tblW w:w="10456" w:type="dxa"/>
        <w:tblInd w:w="24" w:type="dxa"/>
        <w:tblCellMar>
          <w:top w:w="101" w:type="dxa"/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4115"/>
        <w:gridCol w:w="3168"/>
        <w:gridCol w:w="3173"/>
      </w:tblGrid>
      <w:tr w:rsidR="00184834" w:rsidTr="00D5400F">
        <w:trPr>
          <w:trHeight w:val="767"/>
        </w:trPr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84834" w:rsidRDefault="00A9228E">
            <w:r>
              <w:t xml:space="preserve">  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103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1st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101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2nd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</w:tr>
      <w:tr w:rsidR="00184834" w:rsidTr="00234575">
        <w:trPr>
          <w:trHeight w:val="737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234575">
            <w:r>
              <w:rPr>
                <w:rFonts w:ascii="Times New Roman" w:eastAsia="Times New Roman" w:hAnsi="Times New Roman" w:cs="Times New Roman"/>
                <w:sz w:val="40"/>
              </w:rPr>
              <w:t>de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cei</w:t>
            </w:r>
            <w:r>
              <w:rPr>
                <w:rFonts w:ascii="Times New Roman" w:eastAsia="Times New Roman" w:hAnsi="Times New Roman" w:cs="Times New Roman"/>
                <w:sz w:val="40"/>
              </w:rPr>
              <w:t>ve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721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sz w:val="34"/>
                <w:vertAlign w:val="subscript"/>
              </w:rPr>
              <w:t xml:space="preserve">  </w:t>
            </w:r>
            <w:r w:rsidR="00234575">
              <w:rPr>
                <w:rFonts w:ascii="Times New Roman" w:eastAsia="Times New Roman" w:hAnsi="Times New Roman" w:cs="Times New Roman"/>
                <w:sz w:val="40"/>
              </w:rPr>
              <w:t>de</w:t>
            </w:r>
            <w:r w:rsidR="00234575">
              <w:rPr>
                <w:rFonts w:ascii="Times New Roman" w:eastAsia="Times New Roman" w:hAnsi="Times New Roman" w:cs="Times New Roman"/>
                <w:color w:val="FF0000"/>
                <w:sz w:val="40"/>
              </w:rPr>
              <w:t>cei</w:t>
            </w:r>
            <w:r w:rsidR="00234575">
              <w:rPr>
                <w:rFonts w:ascii="Times New Roman" w:eastAsia="Times New Roman" w:hAnsi="Times New Roman" w:cs="Times New Roman"/>
                <w:sz w:val="40"/>
              </w:rPr>
              <w:t>t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719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re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cei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ve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 w:rsidP="00234575">
            <w:pPr>
              <w:ind w:left="2"/>
            </w:pPr>
            <w:r>
              <w:t xml:space="preserve">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731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sz w:val="34"/>
                <w:vertAlign w:val="subscript"/>
              </w:rPr>
              <w:t xml:space="preserve">  </w:t>
            </w:r>
            <w:r w:rsidR="00234575">
              <w:rPr>
                <w:rFonts w:ascii="Times New Roman" w:eastAsia="Times New Roman" w:hAnsi="Times New Roman" w:cs="Times New Roman"/>
                <w:sz w:val="40"/>
              </w:rPr>
              <w:t>re</w:t>
            </w:r>
            <w:r w:rsidR="00234575">
              <w:rPr>
                <w:rFonts w:ascii="Times New Roman" w:eastAsia="Times New Roman" w:hAnsi="Times New Roman" w:cs="Times New Roman"/>
                <w:color w:val="FF0000"/>
                <w:sz w:val="40"/>
              </w:rPr>
              <w:t>cei</w:t>
            </w:r>
            <w:r w:rsidR="00234575">
              <w:rPr>
                <w:rFonts w:ascii="Times New Roman" w:eastAsia="Times New Roman" w:hAnsi="Times New Roman" w:cs="Times New Roman"/>
                <w:sz w:val="40"/>
              </w:rPr>
              <w:t>ver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601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re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cei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pt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739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con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cei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ve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709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>con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cei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t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735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sz w:val="34"/>
                <w:vertAlign w:val="subscript"/>
              </w:rPr>
              <w:t xml:space="preserve">  </w:t>
            </w:r>
            <w:r w:rsidR="00234575">
              <w:rPr>
                <w:rFonts w:ascii="Times New Roman" w:eastAsia="Times New Roman" w:hAnsi="Times New Roman" w:cs="Times New Roman"/>
                <w:sz w:val="40"/>
              </w:rPr>
              <w:t>incon</w:t>
            </w:r>
            <w:r w:rsidR="00234575">
              <w:rPr>
                <w:rFonts w:ascii="Times New Roman" w:eastAsia="Times New Roman" w:hAnsi="Times New Roman" w:cs="Times New Roman"/>
                <w:color w:val="FF0000"/>
                <w:sz w:val="40"/>
              </w:rPr>
              <w:t>cei</w:t>
            </w:r>
            <w:r w:rsidR="00234575">
              <w:rPr>
                <w:rFonts w:ascii="Times New Roman" w:eastAsia="Times New Roman" w:hAnsi="Times New Roman" w:cs="Times New Roman"/>
                <w:sz w:val="40"/>
              </w:rPr>
              <w:t>vable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D5400F">
        <w:trPr>
          <w:trHeight w:val="733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 w:rsidP="00234575">
            <w:r>
              <w:rPr>
                <w:sz w:val="34"/>
                <w:vertAlign w:val="subscript"/>
              </w:rPr>
              <w:t xml:space="preserve">  </w:t>
            </w:r>
            <w:r w:rsidR="00234575">
              <w:rPr>
                <w:sz w:val="34"/>
                <w:vertAlign w:val="subscript"/>
              </w:rPr>
              <w:t xml:space="preserve"> </w:t>
            </w:r>
            <w:r w:rsidR="00234575">
              <w:rPr>
                <w:rFonts w:ascii="Times New Roman" w:eastAsia="Times New Roman" w:hAnsi="Times New Roman" w:cs="Times New Roman"/>
                <w:sz w:val="40"/>
              </w:rPr>
              <w:t>per</w:t>
            </w:r>
            <w:r w:rsidR="00234575">
              <w:rPr>
                <w:rFonts w:ascii="Times New Roman" w:eastAsia="Times New Roman" w:hAnsi="Times New Roman" w:cs="Times New Roman"/>
                <w:color w:val="FF0000"/>
                <w:sz w:val="40"/>
              </w:rPr>
              <w:t>cei</w:t>
            </w:r>
            <w:r w:rsidR="00234575">
              <w:rPr>
                <w:rFonts w:ascii="Times New Roman" w:eastAsia="Times New Roman" w:hAnsi="Times New Roman" w:cs="Times New Roman"/>
                <w:sz w:val="40"/>
              </w:rPr>
              <w:t>ve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940F9B">
        <w:trPr>
          <w:trHeight w:val="731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  <w:r>
              <w:rPr>
                <w:sz w:val="34"/>
                <w:vertAlign w:val="subscript"/>
              </w:rPr>
              <w:t xml:space="preserve">  </w:t>
            </w:r>
            <w:r w:rsidR="00234575">
              <w:rPr>
                <w:rFonts w:ascii="Times New Roman" w:eastAsia="Times New Roman" w:hAnsi="Times New Roman" w:cs="Times New Roman"/>
                <w:color w:val="FF0000"/>
                <w:sz w:val="40"/>
              </w:rPr>
              <w:t>cei</w:t>
            </w:r>
            <w:r w:rsidR="00234575">
              <w:rPr>
                <w:rFonts w:ascii="Times New Roman" w:eastAsia="Times New Roman" w:hAnsi="Times New Roman" w:cs="Times New Roman"/>
                <w:sz w:val="40"/>
              </w:rPr>
              <w:t>ling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729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symbol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727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system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  <w:tr w:rsidR="00184834" w:rsidTr="00234575">
        <w:trPr>
          <w:trHeight w:val="725"/>
        </w:trPr>
        <w:tc>
          <w:tcPr>
            <w:tcW w:w="411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r>
              <w:rPr>
                <w:rFonts w:ascii="Times New Roman" w:eastAsia="Times New Roman" w:hAnsi="Times New Roman" w:cs="Times New Roman"/>
                <w:sz w:val="40"/>
              </w:rPr>
              <w:t xml:space="preserve">temperature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1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"/>
            </w:pPr>
            <w:r>
              <w:t xml:space="preserve">  </w:t>
            </w:r>
          </w:p>
        </w:tc>
        <w:tc>
          <w:tcPr>
            <w:tcW w:w="3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r>
              <w:t xml:space="preserve">  </w:t>
            </w:r>
          </w:p>
        </w:tc>
      </w:tr>
    </w:tbl>
    <w:p w:rsidR="00940F9B" w:rsidRDefault="00A9228E">
      <w:pPr>
        <w:spacing w:after="0"/>
        <w:ind w:left="3013" w:hanging="10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940F9B" w:rsidRDefault="00940F9B">
      <w:pPr>
        <w:spacing w:after="0"/>
        <w:ind w:left="3013" w:hanging="10"/>
        <w:rPr>
          <w:rFonts w:ascii="Times New Roman" w:eastAsia="Times New Roman" w:hAnsi="Times New Roman" w:cs="Times New Roman"/>
          <w:sz w:val="32"/>
        </w:rPr>
      </w:pPr>
    </w:p>
    <w:p w:rsidR="00184834" w:rsidRDefault="00A9228E">
      <w:pPr>
        <w:spacing w:after="0"/>
        <w:ind w:left="3013" w:hanging="10"/>
      </w:pPr>
      <w:r>
        <w:rPr>
          <w:rFonts w:ascii="Times New Roman" w:eastAsia="Times New Roman" w:hAnsi="Times New Roman" w:cs="Times New Roman"/>
          <w:sz w:val="32"/>
        </w:rPr>
        <w:lastRenderedPageBreak/>
        <w:t>Set 7:  Words with ‘</w:t>
      </w:r>
      <w:proofErr w:type="spellStart"/>
      <w:r>
        <w:rPr>
          <w:rFonts w:ascii="Times New Roman" w:eastAsia="Times New Roman" w:hAnsi="Times New Roman" w:cs="Times New Roman"/>
          <w:color w:val="FF0000"/>
          <w:sz w:val="32"/>
        </w:rPr>
        <w:t>ough</w:t>
      </w:r>
      <w:proofErr w:type="spellEnd"/>
      <w:r>
        <w:rPr>
          <w:rFonts w:ascii="Times New Roman" w:eastAsia="Times New Roman" w:hAnsi="Times New Roman" w:cs="Times New Roman"/>
          <w:sz w:val="32"/>
        </w:rPr>
        <w:t>’</w:t>
      </w:r>
      <w:r>
        <w:t xml:space="preserve">  </w:t>
      </w:r>
    </w:p>
    <w:tbl>
      <w:tblPr>
        <w:tblStyle w:val="TableGrid"/>
        <w:tblW w:w="10456" w:type="dxa"/>
        <w:tblInd w:w="24" w:type="dxa"/>
        <w:tblCellMar>
          <w:top w:w="101" w:type="dxa"/>
          <w:bottom w:w="25" w:type="dxa"/>
          <w:right w:w="21" w:type="dxa"/>
        </w:tblCellMar>
        <w:tblLook w:val="04A0" w:firstRow="1" w:lastRow="0" w:firstColumn="1" w:lastColumn="0" w:noHBand="0" w:noVBand="1"/>
      </w:tblPr>
      <w:tblGrid>
        <w:gridCol w:w="2374"/>
        <w:gridCol w:w="4040"/>
        <w:gridCol w:w="4042"/>
      </w:tblGrid>
      <w:tr w:rsidR="00184834" w:rsidTr="00860282">
        <w:trPr>
          <w:trHeight w:val="767"/>
        </w:trPr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1st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2nd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</w:tr>
      <w:tr w:rsidR="00184834" w:rsidTr="004B00A4">
        <w:trPr>
          <w:trHeight w:val="570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3"/>
            </w:pPr>
            <w:r>
              <w:rPr>
                <w:rFonts w:ascii="Times New Roman" w:eastAsia="Times New Roman" w:hAnsi="Times New Roman" w:cs="Times New Roman"/>
                <w:sz w:val="40"/>
              </w:rPr>
              <w:t>t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ough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184834" w:rsidTr="004B00A4">
        <w:trPr>
          <w:trHeight w:val="550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234575">
            <w:pPr>
              <w:ind w:left="233"/>
            </w:pPr>
            <w:r>
              <w:rPr>
                <w:rFonts w:ascii="Times New Roman" w:eastAsia="Times New Roman" w:hAnsi="Times New Roman" w:cs="Times New Roman"/>
                <w:sz w:val="40"/>
              </w:rPr>
              <w:t>r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ough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184834">
            <w:pPr>
              <w:ind w:left="233"/>
            </w:pP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184834" w:rsidTr="004B00A4">
        <w:trPr>
          <w:trHeight w:val="693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234575">
            <w:pPr>
              <w:ind w:left="233"/>
            </w:pPr>
            <w:r>
              <w:rPr>
                <w:rFonts w:ascii="Times New Roman" w:eastAsia="Times New Roman" w:hAnsi="Times New Roman" w:cs="Times New Roman"/>
                <w:sz w:val="40"/>
              </w:rPr>
              <w:t>en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ough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184834" w:rsidTr="004B00A4">
        <w:trPr>
          <w:trHeight w:val="705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234575">
            <w:pPr>
              <w:ind w:left="233"/>
            </w:pPr>
            <w:r w:rsidRPr="00234575">
              <w:rPr>
                <w:rFonts w:ascii="Times New Roman" w:eastAsia="Times New Roman" w:hAnsi="Times New Roman" w:cs="Times New Roman"/>
                <w:sz w:val="40"/>
              </w:rPr>
              <w:t>th</w:t>
            </w:r>
            <w:r w:rsidRPr="00234575">
              <w:rPr>
                <w:rFonts w:ascii="Times New Roman" w:eastAsia="Times New Roman" w:hAnsi="Times New Roman" w:cs="Times New Roman"/>
                <w:color w:val="FF0000"/>
                <w:sz w:val="40"/>
              </w:rPr>
              <w:t>ough</w:t>
            </w:r>
            <w:r w:rsidRPr="00234575">
              <w:rPr>
                <w:rFonts w:ascii="Times New Roman" w:eastAsia="Times New Roman" w:hAnsi="Times New Roman" w:cs="Times New Roman"/>
                <w:sz w:val="40"/>
              </w:rPr>
              <w:t>t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184834" w:rsidTr="004B00A4">
        <w:trPr>
          <w:trHeight w:val="704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234575">
            <w:pPr>
              <w:ind w:left="233"/>
            </w:pPr>
            <w:r>
              <w:rPr>
                <w:rFonts w:ascii="Times New Roman" w:eastAsia="Times New Roman" w:hAnsi="Times New Roman" w:cs="Times New Roman"/>
                <w:sz w:val="40"/>
              </w:rPr>
              <w:t>br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ough</w:t>
            </w:r>
            <w:r>
              <w:rPr>
                <w:rFonts w:ascii="Times New Roman" w:eastAsia="Times New Roman" w:hAnsi="Times New Roman" w:cs="Times New Roman"/>
                <w:sz w:val="40"/>
              </w:rPr>
              <w:t>t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84834" w:rsidRDefault="00A9228E" w:rsidP="004B00A4">
            <w:pPr>
              <w:ind w:left="233"/>
            </w:pPr>
            <w:r>
              <w:t xml:space="preserve"> 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184834" w:rsidTr="004B00A4">
        <w:trPr>
          <w:trHeight w:val="701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3"/>
            </w:pPr>
            <w:r>
              <w:rPr>
                <w:rFonts w:ascii="Times New Roman" w:eastAsia="Times New Roman" w:hAnsi="Times New Roman" w:cs="Times New Roman"/>
                <w:sz w:val="40"/>
              </w:rPr>
              <w:t>n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ough</w:t>
            </w:r>
            <w:r>
              <w:rPr>
                <w:rFonts w:ascii="Times New Roman" w:eastAsia="Times New Roman" w:hAnsi="Times New Roman" w:cs="Times New Roman"/>
                <w:sz w:val="40"/>
              </w:rPr>
              <w:t>t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184834" w:rsidTr="00860282">
        <w:trPr>
          <w:trHeight w:val="579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4B00A4">
            <w:pPr>
              <w:ind w:left="233"/>
            </w:pPr>
            <w:r>
              <w:rPr>
                <w:sz w:val="34"/>
                <w:vertAlign w:val="sub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0"/>
              </w:rPr>
              <w:t>c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ough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184834" w:rsidTr="00940F9B">
        <w:trPr>
          <w:trHeight w:val="575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A9228E">
            <w:pPr>
              <w:ind w:left="233"/>
            </w:pPr>
            <w:r>
              <w:rPr>
                <w:rFonts w:ascii="Times New Roman" w:eastAsia="Times New Roman" w:hAnsi="Times New Roman" w:cs="Times New Roman"/>
                <w:sz w:val="40"/>
              </w:rPr>
              <w:t>thor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ough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184834" w:rsidTr="00860282">
        <w:trPr>
          <w:trHeight w:val="546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234575">
            <w:pPr>
              <w:ind w:left="233"/>
            </w:pPr>
            <w:r>
              <w:rPr>
                <w:sz w:val="34"/>
                <w:vertAlign w:val="subscript"/>
              </w:rPr>
              <w:t xml:space="preserve"> </w:t>
            </w:r>
            <w:r w:rsidR="004B00A4">
              <w:rPr>
                <w:rFonts w:ascii="Times New Roman" w:eastAsia="Times New Roman" w:hAnsi="Times New Roman" w:cs="Times New Roman"/>
                <w:sz w:val="40"/>
              </w:rPr>
              <w:t>thr</w:t>
            </w:r>
            <w:r w:rsidR="004B00A4"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ough </w:t>
            </w:r>
            <w:r w:rsidR="004B00A4"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184834" w:rsidTr="00940F9B">
        <w:trPr>
          <w:trHeight w:val="582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4834" w:rsidRDefault="00234575">
            <w:pPr>
              <w:ind w:left="233"/>
            </w:pPr>
            <w:r>
              <w:rPr>
                <w:rFonts w:ascii="Times New Roman" w:eastAsia="Times New Roman" w:hAnsi="Times New Roman" w:cs="Times New Roman"/>
                <w:sz w:val="40"/>
              </w:rPr>
              <w:t>th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ough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184834" w:rsidTr="004B00A4">
        <w:trPr>
          <w:trHeight w:val="691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3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committee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184834" w:rsidTr="004B00A4">
        <w:trPr>
          <w:trHeight w:val="703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233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environment 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spacing w:after="76"/>
              <w:ind w:left="233"/>
            </w:pPr>
            <w:r>
              <w:t xml:space="preserve">  </w:t>
            </w:r>
          </w:p>
          <w:p w:rsidR="00184834" w:rsidRDefault="00A9228E">
            <w:pPr>
              <w:ind w:left="-19"/>
            </w:pPr>
            <w:r>
              <w:t xml:space="preserve"> </w:t>
            </w: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233"/>
            </w:pPr>
            <w:r>
              <w:t xml:space="preserve">  </w:t>
            </w:r>
          </w:p>
        </w:tc>
      </w:tr>
      <w:tr w:rsidR="00860282" w:rsidTr="004B00A4">
        <w:trPr>
          <w:trHeight w:val="573"/>
        </w:trPr>
        <w:tc>
          <w:tcPr>
            <w:tcW w:w="23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860282" w:rsidRDefault="00860282">
            <w:pPr>
              <w:ind w:left="233"/>
              <w:rPr>
                <w:rFonts w:ascii="Times New Roman" w:eastAsia="Times New Roman" w:hAnsi="Times New Roman" w:cs="Times New Roman"/>
                <w:sz w:val="40"/>
              </w:rPr>
            </w:pPr>
            <w:r>
              <w:rPr>
                <w:rFonts w:ascii="Times New Roman" w:eastAsia="Times New Roman" w:hAnsi="Times New Roman" w:cs="Times New Roman"/>
                <w:sz w:val="40"/>
              </w:rPr>
              <w:t>shoulder</w:t>
            </w:r>
          </w:p>
        </w:tc>
        <w:tc>
          <w:tcPr>
            <w:tcW w:w="40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60282" w:rsidRDefault="00860282">
            <w:pPr>
              <w:spacing w:after="76"/>
              <w:ind w:left="233"/>
            </w:pPr>
          </w:p>
        </w:tc>
        <w:tc>
          <w:tcPr>
            <w:tcW w:w="4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282" w:rsidRDefault="00860282">
            <w:pPr>
              <w:ind w:left="233"/>
            </w:pPr>
          </w:p>
        </w:tc>
      </w:tr>
    </w:tbl>
    <w:p w:rsidR="00D5400F" w:rsidRDefault="00D5400F">
      <w:pPr>
        <w:spacing w:after="0"/>
        <w:ind w:left="9" w:hanging="10"/>
        <w:rPr>
          <w:rFonts w:ascii="Times New Roman" w:eastAsia="Times New Roman" w:hAnsi="Times New Roman" w:cs="Times New Roman"/>
          <w:sz w:val="32"/>
        </w:rPr>
      </w:pPr>
    </w:p>
    <w:p w:rsidR="00860282" w:rsidRDefault="00860282" w:rsidP="00D5400F">
      <w:pPr>
        <w:spacing w:after="0"/>
        <w:ind w:left="9" w:hanging="10"/>
        <w:jc w:val="center"/>
        <w:rPr>
          <w:rFonts w:ascii="Times New Roman" w:eastAsia="Times New Roman" w:hAnsi="Times New Roman" w:cs="Times New Roman"/>
          <w:sz w:val="32"/>
        </w:rPr>
      </w:pPr>
    </w:p>
    <w:p w:rsidR="00940F9B" w:rsidRDefault="00940F9B" w:rsidP="00D5400F">
      <w:pPr>
        <w:spacing w:after="0"/>
        <w:ind w:left="9" w:hanging="10"/>
        <w:jc w:val="center"/>
        <w:rPr>
          <w:rFonts w:ascii="Times New Roman" w:eastAsia="Times New Roman" w:hAnsi="Times New Roman" w:cs="Times New Roman"/>
          <w:sz w:val="32"/>
        </w:rPr>
      </w:pPr>
    </w:p>
    <w:p w:rsidR="00940F9B" w:rsidRDefault="00940F9B" w:rsidP="00D5400F">
      <w:pPr>
        <w:spacing w:after="0"/>
        <w:ind w:left="9" w:hanging="10"/>
        <w:jc w:val="center"/>
        <w:rPr>
          <w:rFonts w:ascii="Times New Roman" w:eastAsia="Times New Roman" w:hAnsi="Times New Roman" w:cs="Times New Roman"/>
          <w:sz w:val="32"/>
        </w:rPr>
      </w:pPr>
    </w:p>
    <w:p w:rsidR="00184834" w:rsidRDefault="00A9228E" w:rsidP="00D5400F">
      <w:pPr>
        <w:spacing w:after="0"/>
        <w:ind w:left="9" w:hanging="10"/>
        <w:jc w:val="center"/>
      </w:pPr>
      <w:r>
        <w:rPr>
          <w:rFonts w:ascii="Times New Roman" w:eastAsia="Times New Roman" w:hAnsi="Times New Roman" w:cs="Times New Roman"/>
          <w:sz w:val="32"/>
        </w:rPr>
        <w:lastRenderedPageBreak/>
        <w:t xml:space="preserve">Set 8:  Words with </w:t>
      </w:r>
      <w:r>
        <w:rPr>
          <w:rFonts w:ascii="Times New Roman" w:eastAsia="Times New Roman" w:hAnsi="Times New Roman" w:cs="Times New Roman"/>
          <w:color w:val="FF0000"/>
          <w:sz w:val="32"/>
        </w:rPr>
        <w:t>silent letters</w:t>
      </w:r>
    </w:p>
    <w:tbl>
      <w:tblPr>
        <w:tblStyle w:val="TableGrid"/>
        <w:tblW w:w="10452" w:type="dxa"/>
        <w:tblInd w:w="34" w:type="dxa"/>
        <w:tblCellMar>
          <w:top w:w="101" w:type="dxa"/>
          <w:right w:w="20" w:type="dxa"/>
        </w:tblCellMar>
        <w:tblLook w:val="04A0" w:firstRow="1" w:lastRow="0" w:firstColumn="1" w:lastColumn="0" w:noHBand="0" w:noVBand="1"/>
      </w:tblPr>
      <w:tblGrid>
        <w:gridCol w:w="2677"/>
        <w:gridCol w:w="3889"/>
        <w:gridCol w:w="3886"/>
      </w:tblGrid>
      <w:tr w:rsidR="00184834" w:rsidTr="00940F9B">
        <w:trPr>
          <w:trHeight w:val="626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1st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2nd try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</w:tr>
      <w:tr w:rsidR="00184834" w:rsidTr="00D5400F">
        <w:trPr>
          <w:trHeight w:val="595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>thi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st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le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57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>whi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st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le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D5400F">
        <w:trPr>
          <w:trHeight w:val="729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is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land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D5400F">
        <w:trPr>
          <w:trHeight w:val="599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kn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ight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582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kn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ife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591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kn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eel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D5400F">
        <w:trPr>
          <w:trHeight w:val="573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>la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>mb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D5400F">
        <w:trPr>
          <w:trHeight w:val="597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>co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mb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580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>cli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mb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603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>dou</w:t>
            </w:r>
            <w:r>
              <w:rPr>
                <w:rFonts w:ascii="Times New Roman" w:eastAsia="Times New Roman" w:hAnsi="Times New Roman" w:cs="Times New Roman"/>
                <w:color w:val="FF0000"/>
                <w:sz w:val="40"/>
              </w:rPr>
              <w:t xml:space="preserve">bt 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584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government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593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communicate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723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  <w:vAlign w:val="center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accommodate </w:t>
            </w:r>
          </w:p>
        </w:tc>
        <w:tc>
          <w:tcPr>
            <w:tcW w:w="3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spacing w:after="76"/>
              <w:ind w:left="334"/>
            </w:pPr>
            <w:r>
              <w:t xml:space="preserve">  </w:t>
            </w:r>
          </w:p>
          <w:p w:rsidR="00184834" w:rsidRDefault="00A9228E">
            <w:pPr>
              <w:ind w:left="-19"/>
            </w:pPr>
            <w:r>
              <w:t xml:space="preserve"> </w:t>
            </w:r>
          </w:p>
        </w:tc>
        <w:tc>
          <w:tcPr>
            <w:tcW w:w="3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</w:tbl>
    <w:p w:rsidR="00184834" w:rsidRDefault="00A9228E">
      <w:pPr>
        <w:spacing w:after="0"/>
        <w:ind w:left="3257"/>
      </w:pPr>
      <w:r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sz w:val="32"/>
          <w:vertAlign w:val="subscript"/>
        </w:rPr>
        <w:t xml:space="preserve"> </w:t>
      </w:r>
    </w:p>
    <w:p w:rsidR="00D5400F" w:rsidRDefault="00D5400F">
      <w:pPr>
        <w:spacing w:after="0"/>
        <w:ind w:left="3219"/>
        <w:rPr>
          <w:rFonts w:ascii="Times New Roman" w:eastAsia="Times New Roman" w:hAnsi="Times New Roman" w:cs="Times New Roman"/>
          <w:sz w:val="32"/>
        </w:rPr>
      </w:pPr>
    </w:p>
    <w:p w:rsidR="00D5400F" w:rsidRDefault="00D5400F">
      <w:pPr>
        <w:spacing w:after="0"/>
        <w:ind w:left="3219"/>
        <w:rPr>
          <w:rFonts w:ascii="Times New Roman" w:eastAsia="Times New Roman" w:hAnsi="Times New Roman" w:cs="Times New Roman"/>
          <w:sz w:val="32"/>
        </w:rPr>
      </w:pPr>
    </w:p>
    <w:p w:rsidR="00D5400F" w:rsidRDefault="00D5400F">
      <w:pPr>
        <w:spacing w:after="0"/>
        <w:ind w:left="3219"/>
        <w:rPr>
          <w:rFonts w:ascii="Times New Roman" w:eastAsia="Times New Roman" w:hAnsi="Times New Roman" w:cs="Times New Roman"/>
          <w:sz w:val="32"/>
        </w:rPr>
      </w:pPr>
    </w:p>
    <w:p w:rsidR="00860282" w:rsidRDefault="00860282">
      <w:pPr>
        <w:spacing w:after="0"/>
        <w:ind w:left="3219"/>
        <w:rPr>
          <w:rFonts w:ascii="Times New Roman" w:eastAsia="Times New Roman" w:hAnsi="Times New Roman" w:cs="Times New Roman"/>
          <w:sz w:val="32"/>
        </w:rPr>
      </w:pPr>
    </w:p>
    <w:p w:rsidR="00940F9B" w:rsidRDefault="00940F9B">
      <w:pPr>
        <w:spacing w:after="0"/>
        <w:ind w:left="3219"/>
        <w:rPr>
          <w:rFonts w:ascii="Times New Roman" w:eastAsia="Times New Roman" w:hAnsi="Times New Roman" w:cs="Times New Roman"/>
          <w:sz w:val="32"/>
        </w:rPr>
      </w:pPr>
    </w:p>
    <w:p w:rsidR="00184834" w:rsidRDefault="00A9228E">
      <w:pPr>
        <w:spacing w:after="0"/>
        <w:ind w:left="3219"/>
      </w:pPr>
      <w:r>
        <w:rPr>
          <w:rFonts w:ascii="Times New Roman" w:eastAsia="Times New Roman" w:hAnsi="Times New Roman" w:cs="Times New Roman"/>
          <w:sz w:val="32"/>
        </w:rPr>
        <w:lastRenderedPageBreak/>
        <w:t xml:space="preserve">Set 9:  </w:t>
      </w:r>
      <w:r>
        <w:rPr>
          <w:rFonts w:ascii="Times New Roman" w:eastAsia="Times New Roman" w:hAnsi="Times New Roman" w:cs="Times New Roman"/>
          <w:color w:val="FF0000"/>
          <w:sz w:val="32"/>
        </w:rPr>
        <w:t>Homophones 1</w:t>
      </w:r>
      <w:r>
        <w:rPr>
          <w:sz w:val="32"/>
          <w:vertAlign w:val="subscript"/>
        </w:rPr>
        <w:t xml:space="preserve"> </w:t>
      </w:r>
      <w:r>
        <w:t xml:space="preserve"> </w:t>
      </w:r>
    </w:p>
    <w:tbl>
      <w:tblPr>
        <w:tblStyle w:val="TableGrid"/>
        <w:tblW w:w="10540" w:type="dxa"/>
        <w:tblInd w:w="34" w:type="dxa"/>
        <w:tblCellMar>
          <w:top w:w="14" w:type="dxa"/>
          <w:right w:w="26" w:type="dxa"/>
        </w:tblCellMar>
        <w:tblLook w:val="04A0" w:firstRow="1" w:lastRow="0" w:firstColumn="1" w:lastColumn="0" w:noHBand="0" w:noVBand="1"/>
      </w:tblPr>
      <w:tblGrid>
        <w:gridCol w:w="1996"/>
        <w:gridCol w:w="4271"/>
        <w:gridCol w:w="4273"/>
      </w:tblGrid>
      <w:tr w:rsidR="00184834" w:rsidTr="00860282">
        <w:trPr>
          <w:trHeight w:val="429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1st try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right="156"/>
              <w:jc w:val="center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2nd try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4B00A4">
        <w:trPr>
          <w:trHeight w:val="393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board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4B00A4">
        <w:trPr>
          <w:trHeight w:val="330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bored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860282">
        <w:trPr>
          <w:trHeight w:val="293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>serial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860282">
        <w:trPr>
          <w:trHeight w:val="385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cereal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4B00A4">
        <w:trPr>
          <w:trHeight w:val="335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where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4B00A4">
        <w:trPr>
          <w:trHeight w:val="157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wear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860282">
        <w:trPr>
          <w:trHeight w:val="391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mail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860282">
        <w:trPr>
          <w:trHeight w:val="354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male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860282">
        <w:trPr>
          <w:trHeight w:val="291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knight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>
        <w:trPr>
          <w:trHeight w:val="497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night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4B00A4">
        <w:trPr>
          <w:trHeight w:val="497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great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4B00A4">
        <w:trPr>
          <w:trHeight w:val="494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grate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>
        <w:trPr>
          <w:trHeight w:val="497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key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>
        <w:trPr>
          <w:trHeight w:val="497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>quay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>
        <w:trPr>
          <w:trHeight w:val="494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pane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>
        <w:trPr>
          <w:trHeight w:val="497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pain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4B00A4">
        <w:trPr>
          <w:trHeight w:val="497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scent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4B00A4">
        <w:trPr>
          <w:trHeight w:val="494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sent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>
        <w:trPr>
          <w:trHeight w:val="497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>haul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>
        <w:trPr>
          <w:trHeight w:val="497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hall </w:t>
            </w: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4B00A4">
        <w:trPr>
          <w:trHeight w:val="494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right="95"/>
              <w:jc w:val="right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embarrass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  <w:p w:rsidR="00184834" w:rsidRDefault="00A9228E">
            <w:pPr>
              <w:ind w:left="-24"/>
            </w:pP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4B00A4">
        <w:trPr>
          <w:trHeight w:val="497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6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rhyme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  <w:tr w:rsidR="00184834" w:rsidTr="004B00A4">
        <w:trPr>
          <w:trHeight w:val="497"/>
        </w:trPr>
        <w:tc>
          <w:tcPr>
            <w:tcW w:w="1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right="200"/>
              <w:jc w:val="center"/>
            </w:pPr>
            <w:r>
              <w:rPr>
                <w:rFonts w:ascii="Times New Roman" w:eastAsia="Times New Roman" w:hAnsi="Times New Roman" w:cs="Times New Roman"/>
                <w:sz w:val="38"/>
              </w:rPr>
              <w:t xml:space="preserve">rhythm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4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6"/>
            </w:pPr>
            <w:r>
              <w:rPr>
                <w:sz w:val="38"/>
              </w:rPr>
              <w:t xml:space="preserve"> </w:t>
            </w:r>
            <w:r>
              <w:t xml:space="preserve"> </w:t>
            </w:r>
          </w:p>
        </w:tc>
      </w:tr>
    </w:tbl>
    <w:p w:rsidR="00184834" w:rsidRDefault="00A9228E">
      <w:pPr>
        <w:spacing w:after="0"/>
        <w:ind w:left="3116"/>
      </w:pPr>
      <w:r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sz w:val="32"/>
          <w:vertAlign w:val="subscript"/>
        </w:rPr>
        <w:t xml:space="preserve"> </w:t>
      </w:r>
    </w:p>
    <w:p w:rsidR="00184834" w:rsidRDefault="00A9228E">
      <w:pPr>
        <w:spacing w:after="0"/>
        <w:ind w:left="3116"/>
      </w:pPr>
      <w:r>
        <w:rPr>
          <w:rFonts w:ascii="Times New Roman" w:eastAsia="Times New Roman" w:hAnsi="Times New Roman" w:cs="Times New Roman"/>
          <w:sz w:val="32"/>
        </w:rPr>
        <w:t xml:space="preserve">   </w:t>
      </w:r>
      <w:r>
        <w:rPr>
          <w:sz w:val="32"/>
          <w:vertAlign w:val="subscript"/>
        </w:rPr>
        <w:t xml:space="preserve"> </w:t>
      </w:r>
    </w:p>
    <w:p w:rsidR="00184834" w:rsidRDefault="00A9228E">
      <w:pPr>
        <w:spacing w:after="0"/>
        <w:ind w:right="3157"/>
        <w:jc w:val="right"/>
      </w:pPr>
      <w:r>
        <w:rPr>
          <w:rFonts w:ascii="Times New Roman" w:eastAsia="Times New Roman" w:hAnsi="Times New Roman" w:cs="Times New Roman"/>
          <w:sz w:val="32"/>
        </w:rPr>
        <w:lastRenderedPageBreak/>
        <w:t xml:space="preserve">Set 10:  </w:t>
      </w:r>
      <w:r>
        <w:rPr>
          <w:rFonts w:ascii="Times New Roman" w:eastAsia="Times New Roman" w:hAnsi="Times New Roman" w:cs="Times New Roman"/>
          <w:color w:val="FF0000"/>
          <w:sz w:val="32"/>
        </w:rPr>
        <w:t>Homophones 2</w:t>
      </w:r>
      <w:r>
        <w:rPr>
          <w:sz w:val="32"/>
          <w:vertAlign w:val="subscript"/>
        </w:rPr>
        <w:t xml:space="preserve"> </w:t>
      </w:r>
      <w:r>
        <w:t xml:space="preserve"> </w:t>
      </w:r>
    </w:p>
    <w:tbl>
      <w:tblPr>
        <w:tblStyle w:val="TableGrid"/>
        <w:tblW w:w="10452" w:type="dxa"/>
        <w:tblInd w:w="34" w:type="dxa"/>
        <w:tblCellMar>
          <w:top w:w="58" w:type="dxa"/>
          <w:right w:w="18" w:type="dxa"/>
        </w:tblCellMar>
        <w:tblLook w:val="04A0" w:firstRow="1" w:lastRow="0" w:firstColumn="1" w:lastColumn="0" w:noHBand="0" w:noVBand="1"/>
      </w:tblPr>
      <w:tblGrid>
        <w:gridCol w:w="1897"/>
        <w:gridCol w:w="4278"/>
        <w:gridCol w:w="4277"/>
      </w:tblGrid>
      <w:tr w:rsidR="00184834" w:rsidTr="00860282">
        <w:trPr>
          <w:trHeight w:val="101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128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>1</w:t>
            </w:r>
            <w:r>
              <w:rPr>
                <w:rFonts w:ascii="Times New Roman" w:eastAsia="Times New Roman" w:hAnsi="Times New Roman" w:cs="Times New Roman"/>
                <w:sz w:val="19"/>
              </w:rPr>
              <w:t xml:space="preserve">st </w:t>
            </w:r>
            <w:r>
              <w:rPr>
                <w:rFonts w:ascii="Times New Roman" w:eastAsia="Times New Roman" w:hAnsi="Times New Roman" w:cs="Times New Roman"/>
                <w:sz w:val="32"/>
              </w:rPr>
              <w:t xml:space="preserve">try </w:t>
            </w:r>
            <w:r>
              <w:rPr>
                <w:sz w:val="32"/>
                <w:vertAlign w:val="subscript"/>
              </w:rP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>2</w:t>
            </w:r>
            <w:r>
              <w:rPr>
                <w:rFonts w:ascii="Times New Roman" w:eastAsia="Times New Roman" w:hAnsi="Times New Roman" w:cs="Times New Roman"/>
                <w:sz w:val="19"/>
              </w:rPr>
              <w:t xml:space="preserve">nd </w:t>
            </w:r>
            <w:r>
              <w:rPr>
                <w:rFonts w:ascii="Times New Roman" w:eastAsia="Times New Roman" w:hAnsi="Times New Roman" w:cs="Times New Roman"/>
                <w:sz w:val="32"/>
              </w:rPr>
              <w:t xml:space="preserve">try </w:t>
            </w:r>
            <w:r>
              <w:rPr>
                <w:sz w:val="32"/>
                <w:vertAlign w:val="subscript"/>
              </w:rPr>
              <w:t xml:space="preserve">  </w:t>
            </w:r>
          </w:p>
        </w:tc>
      </w:tr>
      <w:tr w:rsidR="00184834" w:rsidTr="00860282">
        <w:trPr>
          <w:trHeight w:val="80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pair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860282">
        <w:trPr>
          <w:trHeight w:val="243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pear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224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knew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  <w:bookmarkStart w:id="0" w:name="_GoBack"/>
            <w:bookmarkEnd w:id="0"/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118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new</w:t>
            </w:r>
            <w: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860282">
        <w:trPr>
          <w:trHeight w:val="282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pail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860282">
        <w:trPr>
          <w:trHeight w:val="161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pale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197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road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361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rode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241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rowed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860282">
        <w:trPr>
          <w:trHeight w:val="149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you</w:t>
            </w:r>
            <w: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860282">
        <w:trPr>
          <w:trHeight w:val="29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yew</w:t>
            </w:r>
            <w: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860282">
        <w:trPr>
          <w:trHeight w:val="17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ewe</w:t>
            </w:r>
            <w: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371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side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109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right="167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>sighed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860282">
        <w:trPr>
          <w:trHeight w:val="145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heard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860282">
        <w:trPr>
          <w:trHeight w:val="26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herd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61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piece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239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peace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860282">
        <w:trPr>
          <w:trHeight w:val="317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leek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860282">
        <w:trPr>
          <w:trHeight w:val="353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rPr>
                <w:rFonts w:ascii="Times New Roman" w:eastAsia="Times New Roman" w:hAnsi="Times New Roman" w:cs="Times New Roman"/>
                <w:sz w:val="40"/>
              </w:rPr>
              <w:t>leak</w:t>
            </w:r>
            <w:r>
              <w:rPr>
                <w:sz w:val="34"/>
                <w:vertAlign w:val="subscript"/>
              </w:rPr>
              <w:t xml:space="preserve"> 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375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right="188"/>
              <w:jc w:val="right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sacrifice </w:t>
            </w:r>
            <w:r>
              <w:rPr>
                <w:sz w:val="34"/>
                <w:vertAlign w:val="subscript"/>
              </w:rPr>
              <w:t xml:space="preserve">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  <w:tr w:rsidR="00184834" w:rsidTr="004B00A4">
        <w:trPr>
          <w:trHeight w:val="518"/>
        </w:trPr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</w:tcPr>
          <w:p w:rsidR="00184834" w:rsidRDefault="00A9228E">
            <w:pPr>
              <w:ind w:right="100"/>
              <w:jc w:val="right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secretary </w:t>
            </w:r>
          </w:p>
        </w:tc>
        <w:tc>
          <w:tcPr>
            <w:tcW w:w="4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-19" w:right="3826"/>
              <w:jc w:val="both"/>
            </w:pPr>
            <w:r>
              <w:t xml:space="preserve">   </w:t>
            </w:r>
          </w:p>
        </w:tc>
        <w:tc>
          <w:tcPr>
            <w:tcW w:w="4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4834" w:rsidRDefault="00A9228E">
            <w:pPr>
              <w:ind w:left="334"/>
            </w:pPr>
            <w:r>
              <w:t xml:space="preserve">  </w:t>
            </w:r>
          </w:p>
        </w:tc>
      </w:tr>
    </w:tbl>
    <w:p w:rsidR="00184834" w:rsidRDefault="00A9228E">
      <w:pPr>
        <w:spacing w:after="0"/>
        <w:ind w:left="14"/>
      </w:pPr>
      <w:r>
        <w:t xml:space="preserve"> </w:t>
      </w:r>
    </w:p>
    <w:sectPr w:rsidR="0018483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61" w:right="1940" w:bottom="904" w:left="70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575" w:rsidRDefault="00234575">
      <w:pPr>
        <w:spacing w:after="0" w:line="240" w:lineRule="auto"/>
      </w:pPr>
      <w:r>
        <w:separator/>
      </w:r>
    </w:p>
  </w:endnote>
  <w:endnote w:type="continuationSeparator" w:id="0">
    <w:p w:rsidR="00234575" w:rsidRDefault="0023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75" w:rsidRDefault="00234575">
    <w:pPr>
      <w:spacing w:after="0" w:line="263" w:lineRule="auto"/>
      <w:ind w:left="338" w:right="1030"/>
    </w:pPr>
    <w:r>
      <w:rPr>
        <w:rFonts w:ascii="Times New Roman" w:eastAsia="Times New Roman" w:hAnsi="Times New Roman" w:cs="Times New Roman"/>
        <w:sz w:val="24"/>
      </w:rPr>
      <w:t xml:space="preserve">Y6T1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  <w: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75" w:rsidRDefault="00234575">
    <w:pPr>
      <w:spacing w:after="0" w:line="263" w:lineRule="auto"/>
      <w:ind w:left="338" w:right="1030"/>
    </w:pPr>
    <w:r>
      <w:rPr>
        <w:rFonts w:ascii="Times New Roman" w:eastAsia="Times New Roman" w:hAnsi="Times New Roman" w:cs="Times New Roman"/>
        <w:sz w:val="24"/>
      </w:rPr>
      <w:t xml:space="preserve">Y6T1                                    www.spellzoo.co.uk                      © s. </w:t>
    </w:r>
    <w:proofErr w:type="spellStart"/>
    <w:r>
      <w:rPr>
        <w:rFonts w:ascii="Times New Roman" w:eastAsia="Times New Roman" w:hAnsi="Times New Roman" w:cs="Times New Roman"/>
        <w:sz w:val="24"/>
      </w:rPr>
      <w:t>standring</w:t>
    </w:r>
    <w:proofErr w:type="spellEnd"/>
    <w:r>
      <w:rPr>
        <w:rFonts w:ascii="Times New Roman" w:eastAsia="Times New Roman" w:hAnsi="Times New Roman" w:cs="Times New Roman"/>
        <w:sz w:val="24"/>
      </w:rPr>
      <w:t xml:space="preserve"> 2013 </w:t>
    </w: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75" w:rsidRDefault="0023457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575" w:rsidRDefault="00234575">
      <w:pPr>
        <w:spacing w:after="0" w:line="240" w:lineRule="auto"/>
      </w:pPr>
      <w:r>
        <w:separator/>
      </w:r>
    </w:p>
  </w:footnote>
  <w:footnote w:type="continuationSeparator" w:id="0">
    <w:p w:rsidR="00234575" w:rsidRDefault="0023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75" w:rsidRDefault="00234575">
    <w:pPr>
      <w:spacing w:after="0"/>
      <w:ind w:left="-706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579120</wp:posOffset>
          </wp:positionH>
          <wp:positionV relativeFrom="page">
            <wp:posOffset>0</wp:posOffset>
          </wp:positionV>
          <wp:extent cx="6522720" cy="1374648"/>
          <wp:effectExtent l="0" t="0" r="0" b="0"/>
          <wp:wrapSquare wrapText="bothSides"/>
          <wp:docPr id="37" name="Picture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22720" cy="1374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75" w:rsidRDefault="00234575">
    <w:pPr>
      <w:spacing w:after="0"/>
      <w:ind w:left="-706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579120</wp:posOffset>
          </wp:positionH>
          <wp:positionV relativeFrom="page">
            <wp:posOffset>0</wp:posOffset>
          </wp:positionV>
          <wp:extent cx="6522720" cy="1374648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22720" cy="1374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75" w:rsidRDefault="002345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834"/>
    <w:rsid w:val="000A6EAB"/>
    <w:rsid w:val="00184834"/>
    <w:rsid w:val="00234575"/>
    <w:rsid w:val="00274166"/>
    <w:rsid w:val="0039519B"/>
    <w:rsid w:val="004B00A4"/>
    <w:rsid w:val="00860282"/>
    <w:rsid w:val="00940F9B"/>
    <w:rsid w:val="00953FF0"/>
    <w:rsid w:val="00A9228E"/>
    <w:rsid w:val="00BC31F0"/>
    <w:rsid w:val="00D5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EE7FF"/>
  <w15:docId w15:val="{06C2274C-558B-4845-A470-E186E246F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CF8B6-500C-4B97-BD9B-83CD9ADC0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B7BF6A11</Template>
  <TotalTime>27</TotalTime>
  <Pages>11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Look, Cover, Write, Check</vt:lpstr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Look, Cover, Write, Check</dc:title>
  <dc:subject/>
  <dc:creator>.</dc:creator>
  <cp:keywords/>
  <cp:lastModifiedBy>Jane Gillhouley</cp:lastModifiedBy>
  <cp:revision>4</cp:revision>
  <cp:lastPrinted>2021-11-22T10:25:00Z</cp:lastPrinted>
  <dcterms:created xsi:type="dcterms:W3CDTF">2022-11-22T10:27:00Z</dcterms:created>
  <dcterms:modified xsi:type="dcterms:W3CDTF">2022-11-23T11:30:00Z</dcterms:modified>
</cp:coreProperties>
</file>