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bookmarkStart w:id="0" w:name="_GoBack"/>
      <w:bookmarkEnd w:id="0"/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651DB3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796331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 v8</w:t>
                            </w:r>
                          </w:p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796331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 v8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:rsidTr="006B6841">
        <w:tc>
          <w:tcPr>
            <w:tcW w:w="1838" w:type="dxa"/>
            <w:shd w:val="clear" w:color="auto" w:fill="C00000"/>
          </w:tcPr>
          <w:p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Keeping Myself Safe</w:t>
            </w:r>
          </w:p>
        </w:tc>
        <w:tc>
          <w:tcPr>
            <w:tcW w:w="2512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Responsibilities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:rsidTr="006B6841">
        <w:tc>
          <w:tcPr>
            <w:tcW w:w="1838" w:type="dxa"/>
          </w:tcPr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:rsidTr="006B6841">
        <w:tc>
          <w:tcPr>
            <w:tcW w:w="1838" w:type="dxa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:rsidTr="006B6841">
        <w:tc>
          <w:tcPr>
            <w:tcW w:w="1838" w:type="dxa"/>
          </w:tcPr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</w:t>
            </w:r>
            <w:r w:rsidRPr="00BB37D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responsibilities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 responsibilities relating to my health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and taking responsibility</w:t>
            </w:r>
          </w:p>
          <w:p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:rsidTr="00D56E30">
        <w:trPr>
          <w:trHeight w:val="964"/>
        </w:trPr>
        <w:tc>
          <w:tcPr>
            <w:tcW w:w="1838" w:type="dxa"/>
          </w:tcPr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28"/>
    <w:rsid w:val="000012E2"/>
    <w:rsid w:val="0007510F"/>
    <w:rsid w:val="000C246A"/>
    <w:rsid w:val="0011476A"/>
    <w:rsid w:val="0013638D"/>
    <w:rsid w:val="001541B9"/>
    <w:rsid w:val="001B3ACE"/>
    <w:rsid w:val="001B74DE"/>
    <w:rsid w:val="00205828"/>
    <w:rsid w:val="00284C1B"/>
    <w:rsid w:val="002B5277"/>
    <w:rsid w:val="00343A19"/>
    <w:rsid w:val="00370D5C"/>
    <w:rsid w:val="00373A33"/>
    <w:rsid w:val="003A441C"/>
    <w:rsid w:val="003C33B5"/>
    <w:rsid w:val="00457D4F"/>
    <w:rsid w:val="00463971"/>
    <w:rsid w:val="004C33EB"/>
    <w:rsid w:val="00563468"/>
    <w:rsid w:val="005A42C4"/>
    <w:rsid w:val="00691913"/>
    <w:rsid w:val="006B6841"/>
    <w:rsid w:val="006F2770"/>
    <w:rsid w:val="0076384F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D335CB"/>
    <w:rsid w:val="00D56E30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25D05726</Template>
  <TotalTime>1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Sharon Baker</cp:lastModifiedBy>
  <cp:revision>2</cp:revision>
  <cp:lastPrinted>2019-09-19T08:30:00Z</cp:lastPrinted>
  <dcterms:created xsi:type="dcterms:W3CDTF">2022-02-01T12:48:00Z</dcterms:created>
  <dcterms:modified xsi:type="dcterms:W3CDTF">2022-02-01T12:48:00Z</dcterms:modified>
</cp:coreProperties>
</file>